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9F8" w:rsidRDefault="000D59F8">
      <w:pPr>
        <w:rPr>
          <w:sz w:val="2"/>
        </w:rPr>
      </w:pPr>
    </w:p>
    <w:p w:rsidR="00004590" w:rsidRDefault="00004590" w:rsidP="00004590">
      <w:pPr>
        <w:jc w:val="center"/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004590">
      <w:pPr>
        <w:jc w:val="center"/>
        <w:rPr>
          <w:b/>
          <w:sz w:val="22"/>
          <w:szCs w:val="22"/>
        </w:rPr>
      </w:pPr>
      <w:bookmarkStart w:id="0" w:name="_GoBack"/>
      <w:bookmarkEnd w:id="0"/>
    </w:p>
    <w:p w:rsidR="007D6E02" w:rsidRDefault="007D6E02" w:rsidP="00004590">
      <w:pPr>
        <w:jc w:val="center"/>
        <w:rPr>
          <w:b/>
          <w:sz w:val="22"/>
          <w:szCs w:val="22"/>
        </w:rPr>
      </w:pPr>
    </w:p>
    <w:p w:rsidR="007D6E02" w:rsidRDefault="007D6E02" w:rsidP="007D6E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:rsidR="00344870" w:rsidRPr="0093780A" w:rsidRDefault="007D6E02" w:rsidP="007D6E02">
      <w:pPr>
        <w:jc w:val="center"/>
        <w:rPr>
          <w:b/>
          <w:sz w:val="22"/>
          <w:szCs w:val="22"/>
        </w:rPr>
      </w:pPr>
      <w:r>
        <w:rPr>
          <w:b/>
          <w:sz w:val="28"/>
          <w:szCs w:val="28"/>
        </w:rPr>
        <w:t>(схема прохождения публичного сервитута)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A6292B" w:rsidRPr="00A6292B" w:rsidRDefault="00004590" w:rsidP="00596163">
            <w:pPr>
              <w:rPr>
                <w:u w:val="single"/>
              </w:rPr>
            </w:pPr>
            <w:r w:rsidRPr="00345584">
              <w:rPr>
                <w:sz w:val="22"/>
                <w:szCs w:val="22"/>
              </w:rPr>
              <w:t xml:space="preserve">Система координат МСК -38, зона 3 </w:t>
            </w:r>
            <w:r w:rsidR="00F24418" w:rsidRPr="00F24418">
              <w:t xml:space="preserve"> </w:t>
            </w:r>
          </w:p>
        </w:tc>
      </w:tr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C826C4" w:rsidRPr="00004590" w:rsidRDefault="00C826C4" w:rsidP="00E759E4">
            <w:pPr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 xml:space="preserve">Площадь </w:t>
            </w:r>
            <w:r w:rsidR="000B028C">
              <w:rPr>
                <w:sz w:val="22"/>
                <w:szCs w:val="22"/>
              </w:rPr>
              <w:t xml:space="preserve">части </w:t>
            </w:r>
            <w:r w:rsidRPr="00004590">
              <w:rPr>
                <w:sz w:val="22"/>
                <w:szCs w:val="22"/>
              </w:rPr>
              <w:t xml:space="preserve">земельного участка  </w:t>
            </w:r>
            <w:r w:rsidR="00294DE0">
              <w:rPr>
                <w:sz w:val="22"/>
                <w:szCs w:val="22"/>
              </w:rPr>
              <w:t xml:space="preserve">1658 </w:t>
            </w:r>
            <w:r w:rsidR="009C6143">
              <w:rPr>
                <w:sz w:val="22"/>
                <w:szCs w:val="22"/>
              </w:rPr>
              <w:t xml:space="preserve"> </w:t>
            </w:r>
            <w:r w:rsidRPr="00004590">
              <w:rPr>
                <w:sz w:val="22"/>
                <w:szCs w:val="22"/>
              </w:rPr>
              <w:t>м</w:t>
            </w:r>
            <w:r w:rsidRPr="0000459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E759E4" w:rsidRPr="005B4876" w:rsidTr="00F01062">
        <w:tc>
          <w:tcPr>
            <w:tcW w:w="10206" w:type="dxa"/>
            <w:gridSpan w:val="3"/>
            <w:shd w:val="clear" w:color="auto" w:fill="auto"/>
          </w:tcPr>
          <w:p w:rsidR="00E759E4" w:rsidRPr="00F62EBB" w:rsidRDefault="00F62EBB" w:rsidP="00B33542">
            <w:pPr>
              <w:jc w:val="both"/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 xml:space="preserve">Публичный сервитут устанавливается в отношение части земельного участка с кадастровым номером </w:t>
            </w:r>
            <w:r w:rsidR="00294DE0">
              <w:rPr>
                <w:sz w:val="21"/>
                <w:szCs w:val="21"/>
              </w:rPr>
              <w:t>38:27:000000:3150</w:t>
            </w:r>
            <w:r w:rsidR="00D14DC9">
              <w:rPr>
                <w:sz w:val="21"/>
                <w:szCs w:val="21"/>
              </w:rPr>
              <w:t>-</w:t>
            </w:r>
            <w:r w:rsidR="00294DE0">
              <w:rPr>
                <w:sz w:val="22"/>
                <w:szCs w:val="22"/>
              </w:rPr>
              <w:t>1658</w:t>
            </w:r>
            <w:r w:rsidR="00C67E5C">
              <w:rPr>
                <w:sz w:val="22"/>
                <w:szCs w:val="22"/>
              </w:rPr>
              <w:t xml:space="preserve"> </w:t>
            </w:r>
            <w:r w:rsidR="00D14DC9" w:rsidRPr="00D14DC9">
              <w:rPr>
                <w:sz w:val="22"/>
                <w:szCs w:val="22"/>
              </w:rPr>
              <w:t>м</w:t>
            </w:r>
            <w:r w:rsidR="00D14DC9" w:rsidRPr="00D14DC9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F62EBB" w:rsidRPr="005B4876" w:rsidTr="00F01062">
        <w:tc>
          <w:tcPr>
            <w:tcW w:w="2802" w:type="dxa"/>
            <w:vMerge w:val="restart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</w:rPr>
              <w:t>Координаты, м</w:t>
            </w:r>
          </w:p>
        </w:tc>
      </w:tr>
      <w:tr w:rsidR="00F62EBB" w:rsidRPr="005B4876" w:rsidTr="00F01062">
        <w:tc>
          <w:tcPr>
            <w:tcW w:w="2802" w:type="dxa"/>
            <w:vMerge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62EBB" w:rsidRPr="00004590" w:rsidRDefault="00F62EBB" w:rsidP="008B4695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62EBB" w:rsidRPr="00004590" w:rsidRDefault="00F62EBB" w:rsidP="008B4695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  <w:lang w:val="en-US"/>
              </w:rPr>
              <w:t>Y</w:t>
            </w:r>
          </w:p>
        </w:tc>
      </w:tr>
      <w:tr w:rsidR="00F62EBB" w:rsidRPr="005B4876" w:rsidTr="00F01062">
        <w:tc>
          <w:tcPr>
            <w:tcW w:w="2802" w:type="dxa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3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022E38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373481,99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3326846,16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022E38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373481,92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3326844,43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022E38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373480,73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3326814,35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022E38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373479,54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3326784,30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022E38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373478,35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3326754,32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373477,16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3326724,34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D14DC9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373475,98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3326694,40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022E38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373474,50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3326664,09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022E38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373473,32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3326634,83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022E38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373472,08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3326604,07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022E38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373470,86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3326573,75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60024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373469,64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3326543,72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C67E5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373468,57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3326514,24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373467,52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3326483,06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373469,09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3326477,62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373473,41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3326478,87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373472,04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3326483,61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60024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373473,07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3326514,09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373474,14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3326543,56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373475,36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3326573,69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C67E5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373476,58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3326603,89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373477,82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3326634,66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373479,00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3326663,91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60024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373480,47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3326694,18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373481,66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3326724,16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373482,85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3326754,14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9C6143" w:rsidRDefault="00294DE0" w:rsidP="00C67E5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373484,04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3326784,12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5F27F4" w:rsidRDefault="00294DE0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373485,23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3326814,17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5F27F4" w:rsidRDefault="00294DE0" w:rsidP="005F27F4">
            <w:pPr>
              <w:jc w:val="center"/>
              <w:rPr>
                <w:color w:val="000000"/>
                <w:sz w:val="21"/>
                <w:szCs w:val="21"/>
              </w:rPr>
            </w:pPr>
            <w:r w:rsidRPr="005F27F4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373486,42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3326844,25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5F27F4" w:rsidRDefault="00294DE0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373486,49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3326846,02</w:t>
            </w:r>
          </w:p>
        </w:tc>
      </w:tr>
      <w:tr w:rsidR="00294DE0" w:rsidRPr="005B4876" w:rsidTr="00E1144A">
        <w:tc>
          <w:tcPr>
            <w:tcW w:w="2802" w:type="dxa"/>
            <w:shd w:val="clear" w:color="auto" w:fill="auto"/>
            <w:vAlign w:val="bottom"/>
          </w:tcPr>
          <w:p w:rsidR="00294DE0" w:rsidRPr="005F27F4" w:rsidRDefault="00294DE0" w:rsidP="005F27F4">
            <w:pPr>
              <w:jc w:val="center"/>
              <w:rPr>
                <w:color w:val="000000"/>
                <w:sz w:val="21"/>
                <w:szCs w:val="21"/>
              </w:rPr>
            </w:pPr>
            <w:r w:rsidRPr="005F27F4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373481,99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294DE0" w:rsidRPr="00294DE0" w:rsidRDefault="00294DE0" w:rsidP="00294DE0">
            <w:pPr>
              <w:jc w:val="center"/>
              <w:rPr>
                <w:color w:val="000000"/>
                <w:sz w:val="21"/>
                <w:szCs w:val="21"/>
              </w:rPr>
            </w:pPr>
            <w:r w:rsidRPr="00294DE0">
              <w:rPr>
                <w:color w:val="000000"/>
                <w:sz w:val="21"/>
                <w:szCs w:val="21"/>
              </w:rPr>
              <w:t>3326846,16</w:t>
            </w:r>
          </w:p>
        </w:tc>
      </w:tr>
    </w:tbl>
    <w:p w:rsidR="0084066B" w:rsidRDefault="0084066B" w:rsidP="002E69BF">
      <w:pPr>
        <w:rPr>
          <w:noProof/>
          <w:sz w:val="8"/>
          <w:szCs w:val="8"/>
        </w:rPr>
      </w:pPr>
    </w:p>
    <w:p w:rsidR="0084066B" w:rsidRDefault="0084066B" w:rsidP="002E69BF">
      <w:pPr>
        <w:rPr>
          <w:noProof/>
          <w:sz w:val="8"/>
          <w:szCs w:val="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363"/>
      </w:tblGrid>
      <w:tr w:rsidR="00294DE0" w:rsidTr="00977E9C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DE0" w:rsidRDefault="00294DE0" w:rsidP="00977E9C">
            <w:pPr>
              <w:tabs>
                <w:tab w:val="left" w:pos="16860"/>
              </w:tabs>
              <w:jc w:val="center"/>
            </w:pPr>
            <w:r>
              <w:t xml:space="preserve">Площадь, </w:t>
            </w:r>
            <w:proofErr w:type="spellStart"/>
            <w:r>
              <w:t>кв,м</w:t>
            </w:r>
            <w:proofErr w:type="spellEnd"/>
            <w:r>
              <w:t>,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DE0" w:rsidRDefault="00294DE0" w:rsidP="00977E9C">
            <w:pPr>
              <w:tabs>
                <w:tab w:val="left" w:pos="16860"/>
              </w:tabs>
              <w:jc w:val="center"/>
            </w:pPr>
            <w:r>
              <w:t>Цель установления публичного сервитута</w:t>
            </w:r>
          </w:p>
        </w:tc>
      </w:tr>
      <w:tr w:rsidR="00294DE0" w:rsidTr="00977E9C">
        <w:trPr>
          <w:trHeight w:val="16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DE0" w:rsidRDefault="00294DE0" w:rsidP="00977E9C">
            <w:pPr>
              <w:tabs>
                <w:tab w:val="left" w:pos="16860"/>
              </w:tabs>
              <w:jc w:val="center"/>
            </w:pPr>
            <w:r>
              <w:rPr>
                <w:sz w:val="21"/>
                <w:szCs w:val="21"/>
                <w:u w:val="single"/>
              </w:rPr>
              <w:t>1658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DE0" w:rsidRDefault="00294DE0" w:rsidP="004513CB">
            <w:pPr>
              <w:tabs>
                <w:tab w:val="left" w:pos="16860"/>
              </w:tabs>
              <w:jc w:val="center"/>
            </w:pPr>
            <w:r>
              <w:t>Для размещения объекта</w:t>
            </w:r>
            <w:r w:rsidR="004513CB">
              <w:t xml:space="preserve"> электросетевого хозяйства</w:t>
            </w:r>
          </w:p>
        </w:tc>
      </w:tr>
    </w:tbl>
    <w:p w:rsidR="0084066B" w:rsidRDefault="0084066B" w:rsidP="002E69BF">
      <w:pPr>
        <w:rPr>
          <w:noProof/>
          <w:sz w:val="8"/>
          <w:szCs w:val="8"/>
        </w:rPr>
      </w:pPr>
    </w:p>
    <w:p w:rsidR="0084066B" w:rsidRDefault="0084066B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tbl>
      <w:tblPr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8A19AA" w:rsidRPr="005B4876" w:rsidTr="00D6242D">
        <w:trPr>
          <w:trHeight w:val="2689"/>
        </w:trPr>
        <w:tc>
          <w:tcPr>
            <w:tcW w:w="10031" w:type="dxa"/>
            <w:vAlign w:val="bottom"/>
          </w:tcPr>
          <w:p w:rsidR="003C3B9C" w:rsidRPr="00177B23" w:rsidRDefault="003C3B9C" w:rsidP="00177B23">
            <w:pPr>
              <w:rPr>
                <w:b/>
                <w:sz w:val="20"/>
                <w:szCs w:val="20"/>
              </w:rPr>
            </w:pPr>
          </w:p>
          <w:p w:rsidR="0035555A" w:rsidRDefault="002A1034" w:rsidP="0060304D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31" style="position:absolute;left:0;text-align:left;margin-left:8.7pt;margin-top:117pt;width:44.55pt;height:17.05pt;z-index:251935744">
                  <v:textbox style="mso-next-textbox:#_x0000_s1431">
                    <w:txbxContent>
                      <w:p w:rsidR="0060304D" w:rsidRPr="0060304D" w:rsidRDefault="0060304D">
                        <w:pPr>
                          <w:rPr>
                            <w:sz w:val="20"/>
                            <w:szCs w:val="20"/>
                          </w:rPr>
                        </w:pPr>
                        <w:r w:rsidRPr="0060304D">
                          <w:rPr>
                            <w:sz w:val="20"/>
                            <w:szCs w:val="20"/>
                          </w:rPr>
                          <w:t xml:space="preserve">Лист 1 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37" style="position:absolute;left:0;text-align:left;margin-left:400.25pt;margin-top:499.35pt;width:85.15pt;height:16.45pt;z-index:251941888" fillcolor="white [3212]" stroked="f">
                  <v:textbox style="mso-next-textbox:#_x0000_s1437">
                    <w:txbxContent>
                      <w:p w:rsidR="00294DE0" w:rsidRPr="005E4E37" w:rsidRDefault="00294DE0" w:rsidP="00294DE0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  <w:t>38:27:050002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36" style="position:absolute;left:0;text-align:left;margin-left:213.45pt;margin-top:174.1pt;width:109.8pt;height:22.9pt;z-index:251940864" filled="f" stroked="f">
                  <v:textbox style="mso-next-textbox:#_x0000_s1436">
                    <w:txbxContent>
                      <w:p w:rsidR="0060304D" w:rsidRPr="004D6F87" w:rsidRDefault="0060304D" w:rsidP="0060304D">
                        <w:pPr>
                          <w:rPr>
                            <w:sz w:val="18"/>
                            <w:szCs w:val="18"/>
                          </w:rPr>
                        </w:pPr>
                        <w:r w:rsidRPr="004D6F8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38:27:000000:3150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35" type="#_x0000_t32" style="position:absolute;left:0;text-align:left;margin-left:219.6pt;margin-top:188.55pt;width:79.8pt;height:0;z-index:251939840" o:connectortype="straight" strokeweight="1pt"/>
              </w:pict>
            </w:r>
            <w:r>
              <w:rPr>
                <w:b/>
                <w:noProof/>
                <w:sz w:val="20"/>
                <w:szCs w:val="20"/>
              </w:rPr>
              <w:pict>
                <v:shape id="_x0000_s1434" type="#_x0000_t32" style="position:absolute;left:0;text-align:left;margin-left:213.3pt;margin-top:175.85pt;width:6.6pt;height:13.4pt;z-index:251938816" o:connectortype="straight"/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33" style="position:absolute;left:0;text-align:left;margin-left:334.2pt;margin-top:116.95pt;width:44.4pt;height:17.05pt;z-index:251937792">
                  <v:textbox style="mso-next-textbox:#_x0000_s1433">
                    <w:txbxContent>
                      <w:p w:rsidR="0060304D" w:rsidRPr="0060304D" w:rsidRDefault="0060304D" w:rsidP="0060304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Лист 3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32" style="position:absolute;left:0;text-align:left;margin-left:169.2pt;margin-top:117.3pt;width:44.4pt;height:17.05pt;z-index:251936768">
                  <v:textbox style="mso-next-textbox:#_x0000_s1432">
                    <w:txbxContent>
                      <w:p w:rsidR="0060304D" w:rsidRPr="0060304D" w:rsidRDefault="0060304D" w:rsidP="0060304D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Лист 2</w:t>
                        </w:r>
                        <w:r w:rsidRPr="0060304D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26" style="position:absolute;left:0;text-align:left;margin-left:4.65pt;margin-top:112.85pt;width:159.6pt;height:204.75pt;z-index:251932672" filled="f"/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30" style="position:absolute;left:0;text-align:left;margin-left:327.45pt;margin-top:112.15pt;width:158.1pt;height:204.75pt;z-index:251934720" filled="f"/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29" style="position:absolute;left:0;text-align:left;margin-left:164.25pt;margin-top:112.85pt;width:163.35pt;height:204.75pt;z-index:251933696" filled="f"/>
              </w:pict>
            </w:r>
            <w:r w:rsidR="0060304D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93345</wp:posOffset>
                  </wp:positionV>
                  <wp:extent cx="304800" cy="914400"/>
                  <wp:effectExtent l="19050" t="0" r="0" b="0"/>
                  <wp:wrapNone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304D">
              <w:rPr>
                <w:b/>
                <w:noProof/>
              </w:rPr>
              <w:drawing>
                <wp:inline distT="0" distB="0" distL="0" distR="0">
                  <wp:extent cx="6232525" cy="6678295"/>
                  <wp:effectExtent l="19050" t="0" r="0" b="0"/>
                  <wp:docPr id="15" name="Рисунок 14" descr="карт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рта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2525" cy="667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5D99" w:rsidRDefault="00D05D99" w:rsidP="0060304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Масштаб 1:</w:t>
            </w:r>
            <w:r w:rsidR="0060304D">
              <w:rPr>
                <w:b/>
              </w:rPr>
              <w:t>5000</w:t>
            </w:r>
          </w:p>
          <w:p w:rsidR="00D05D99" w:rsidRDefault="00D05D99" w:rsidP="00D05D99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294DE0" w:rsidRPr="00DF5556" w:rsidRDefault="00294DE0" w:rsidP="00D05D99">
            <w:pPr>
              <w:rPr>
                <w:b/>
                <w:sz w:val="22"/>
                <w:szCs w:val="22"/>
              </w:rPr>
            </w:pPr>
          </w:p>
          <w:p w:rsidR="00D05D99" w:rsidRDefault="002A1034" w:rsidP="00D05D99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370" style="position:absolute;margin-left:15.15pt;margin-top:1.1pt;width:18.6pt;height:8.6pt;z-index:251883520" filled="f" fillcolor="black [3213]" strokecolor="red" strokeweight="1.5pt"/>
              </w:pict>
            </w:r>
            <w:r w:rsidR="00D05D99">
              <w:rPr>
                <w:b/>
              </w:rPr>
              <w:t xml:space="preserve">             -- </w:t>
            </w:r>
            <w:r w:rsidR="00D05D99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D05D99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D05D99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D05D99">
              <w:rPr>
                <w:sz w:val="21"/>
                <w:szCs w:val="21"/>
              </w:rPr>
              <w:t>та);</w:t>
            </w:r>
          </w:p>
          <w:p w:rsidR="00D05D99" w:rsidRDefault="002A1034" w:rsidP="00D05D99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73" style="position:absolute;margin-left:15pt;margin-top:2.65pt;width:18.6pt;height:8.6pt;z-index:251886592" filled="f" fillcolor="black [3213]" strokecolor="#974706 [1609]" strokeweight="1.5pt"/>
              </w:pict>
            </w:r>
            <w:r w:rsidR="00D05D99">
              <w:rPr>
                <w:sz w:val="21"/>
                <w:szCs w:val="21"/>
              </w:rPr>
              <w:t xml:space="preserve">              </w:t>
            </w:r>
            <w:r w:rsidR="00D6242D">
              <w:rPr>
                <w:sz w:val="21"/>
                <w:szCs w:val="21"/>
              </w:rPr>
              <w:t xml:space="preserve"> </w:t>
            </w:r>
            <w:r w:rsidR="00D05D99">
              <w:rPr>
                <w:sz w:val="21"/>
                <w:szCs w:val="21"/>
              </w:rPr>
              <w:t xml:space="preserve">-- граница земельного участка; </w:t>
            </w:r>
          </w:p>
          <w:p w:rsidR="00D05D99" w:rsidRPr="00FC1DCC" w:rsidRDefault="002A1034" w:rsidP="00D05D99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372" type="#_x0000_t32" style="position:absolute;margin-left:14.85pt;margin-top:6.9pt;width:18.75pt;height:.05pt;z-index:251885568" o:connectortype="straight" strokecolor="#0516bb" strokeweight="1.5pt"/>
              </w:pict>
            </w:r>
            <w:r w:rsidR="00D05D99">
              <w:rPr>
                <w:sz w:val="21"/>
                <w:szCs w:val="21"/>
              </w:rPr>
              <w:t xml:space="preserve">    </w:t>
            </w:r>
            <w:r w:rsidR="00D6242D">
              <w:rPr>
                <w:sz w:val="21"/>
                <w:szCs w:val="21"/>
              </w:rPr>
              <w:t xml:space="preserve"> </w:t>
            </w:r>
            <w:r w:rsidR="00D05D99">
              <w:rPr>
                <w:sz w:val="21"/>
                <w:szCs w:val="21"/>
              </w:rPr>
              <w:t xml:space="preserve">          -- контур сооружения;     </w:t>
            </w:r>
          </w:p>
          <w:p w:rsidR="00D05D99" w:rsidRDefault="00D05D99" w:rsidP="00D05D99">
            <w:pPr>
              <w:rPr>
                <w:b/>
              </w:rPr>
            </w:pPr>
            <w:r>
              <w:rPr>
                <w:sz w:val="21"/>
                <w:szCs w:val="21"/>
              </w:rPr>
              <w:t xml:space="preserve">    </w:t>
            </w:r>
            <w:r>
              <w:rPr>
                <w:b/>
              </w:rPr>
              <w:t xml:space="preserve"> </w:t>
            </w:r>
            <w:r w:rsidR="00294DE0">
              <w:rPr>
                <w:rFonts w:ascii="Arial" w:hAnsi="Arial" w:cs="Arial"/>
                <w:b/>
                <w:color w:val="0516BB"/>
                <w:sz w:val="21"/>
                <w:szCs w:val="21"/>
              </w:rPr>
              <w:t>38:27</w:t>
            </w:r>
            <w:r w:rsidRPr="00146278">
              <w:rPr>
                <w:rFonts w:ascii="Arial" w:hAnsi="Arial" w:cs="Arial"/>
                <w:b/>
                <w:color w:val="0516BB"/>
                <w:sz w:val="21"/>
                <w:szCs w:val="21"/>
              </w:rPr>
              <w:t>:0</w:t>
            </w:r>
            <w:r w:rsidR="00294DE0">
              <w:rPr>
                <w:rFonts w:ascii="Arial" w:hAnsi="Arial" w:cs="Arial"/>
                <w:b/>
                <w:color w:val="0516BB"/>
                <w:sz w:val="21"/>
                <w:szCs w:val="21"/>
              </w:rPr>
              <w:t>50002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 w:rsidR="00D14DC9">
              <w:rPr>
                <w:sz w:val="21"/>
                <w:szCs w:val="21"/>
              </w:rPr>
              <w:t>,</w:t>
            </w:r>
          </w:p>
          <w:p w:rsidR="00294DE0" w:rsidRDefault="00294DE0" w:rsidP="005828B1">
            <w:pPr>
              <w:rPr>
                <w:b/>
              </w:rPr>
            </w:pPr>
          </w:p>
          <w:p w:rsidR="00F800EC" w:rsidRDefault="00F800EC" w:rsidP="005828B1">
            <w:pPr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40813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144145</wp:posOffset>
                  </wp:positionV>
                  <wp:extent cx="5977255" cy="6772275"/>
                  <wp:effectExtent l="38100" t="19050" r="23495" b="28575"/>
                  <wp:wrapNone/>
                  <wp:docPr id="5" name="Рисунок 4" descr="Лист 1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1 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7255" cy="67722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6278" w:rsidRDefault="002A1034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05" style="position:absolute;margin-left:18.95pt;margin-top:2.9pt;width:61.2pt;height:18.3pt;z-index:251799552" fillcolor="white [3212]" stroked="f">
                  <v:textbox style="mso-next-textbox:#_x0000_s1205">
                    <w:txbxContent>
                      <w:p w:rsidR="0035555A" w:rsidRPr="00952CCD" w:rsidRDefault="0035555A" w:rsidP="00F800EC">
                        <w:pPr>
                          <w:jc w:val="center"/>
                        </w:pPr>
                        <w:r w:rsidRPr="00952CCD">
                          <w:t>Лист 1</w:t>
                        </w:r>
                      </w:p>
                    </w:txbxContent>
                  </v:textbox>
                </v:rect>
              </w:pict>
            </w: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2A1034" w:rsidP="005828B1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302" type="#_x0000_t32" style="position:absolute;margin-left:250.05pt;margin-top:11.15pt;width:91.35pt;height:0;z-index:251804672" o:connectortype="straight" strokeweight="1pt"/>
              </w:pict>
            </w: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2A1034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19" style="position:absolute;margin-left:379.55pt;margin-top:9.35pt;width:85.15pt;height:16.45pt;z-index:251911168" fillcolor="white [3212]" stroked="f">
                  <v:textbox style="mso-next-textbox:#_x0000_s1319">
                    <w:txbxContent>
                      <w:p w:rsidR="0035555A" w:rsidRPr="005E4E37" w:rsidRDefault="0035555A" w:rsidP="009C693C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  <w:t>38:27:050002</w:t>
                        </w:r>
                      </w:p>
                    </w:txbxContent>
                  </v:textbox>
                </v:rect>
              </w:pict>
            </w:r>
          </w:p>
          <w:p w:rsidR="008319B3" w:rsidRDefault="008319B3" w:rsidP="005828B1">
            <w:pPr>
              <w:rPr>
                <w:b/>
              </w:rPr>
            </w:pPr>
          </w:p>
          <w:p w:rsidR="000D28FF" w:rsidRDefault="002A1034" w:rsidP="00F800EC">
            <w:pPr>
              <w:rPr>
                <w:b/>
              </w:rPr>
            </w:pPr>
            <w:r>
              <w:rPr>
                <w:b/>
                <w:noProof/>
              </w:rPr>
              <w:pict>
                <v:rect id="_x0000_s1303" style="position:absolute;margin-left:380.15pt;margin-top:517.3pt;width:96.45pt;height:20.9pt;z-index:251805696" filled="f" stroked="f">
                  <v:textbox style="mso-next-textbox:#_x0000_s1303">
                    <w:txbxContent>
                      <w:p w:rsidR="0035555A" w:rsidRPr="005E4E37" w:rsidRDefault="0035555A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</w:pPr>
                        <w:r w:rsidRPr="005E4E37"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  <w:t>38:36:000010</w:t>
                        </w:r>
                      </w:p>
                    </w:txbxContent>
                  </v:textbox>
                </v:rect>
              </w:pict>
            </w:r>
          </w:p>
          <w:p w:rsidR="0085097B" w:rsidRPr="005828B1" w:rsidRDefault="00F800EC" w:rsidP="0085097B">
            <w:pPr>
              <w:jc w:val="center"/>
              <w:rPr>
                <w:b/>
              </w:rPr>
            </w:pPr>
            <w:r>
              <w:rPr>
                <w:b/>
              </w:rPr>
              <w:t>Масштаб 1:1800</w:t>
            </w:r>
          </w:p>
          <w:p w:rsidR="0085097B" w:rsidRPr="00DF5556" w:rsidRDefault="0085097B" w:rsidP="0085097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85097B" w:rsidRDefault="002A1034" w:rsidP="0085097B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400" style="position:absolute;margin-left:15.15pt;margin-top:1.1pt;width:18.6pt;height:8.6pt;z-index:251907072" filled="f" fillcolor="black [3213]" strokecolor="red" strokeweight="1.5pt"/>
              </w:pict>
            </w:r>
            <w:r w:rsidR="0085097B">
              <w:rPr>
                <w:b/>
              </w:rPr>
              <w:t xml:space="preserve">             -- </w:t>
            </w:r>
            <w:r w:rsidR="0085097B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85097B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85097B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85097B">
              <w:rPr>
                <w:sz w:val="21"/>
                <w:szCs w:val="21"/>
              </w:rPr>
              <w:t>та);</w:t>
            </w:r>
          </w:p>
          <w:p w:rsidR="0085097B" w:rsidRDefault="002A1034" w:rsidP="0085097B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03" style="position:absolute;margin-left:15pt;margin-top:2.65pt;width:18.6pt;height:8.6pt;z-index:251910144" filled="f" fillcolor="black [3213]" strokecolor="#974706 [1609]" strokeweight="1.5pt"/>
              </w:pict>
            </w:r>
            <w:r w:rsidR="0085097B">
              <w:rPr>
                <w:sz w:val="21"/>
                <w:szCs w:val="21"/>
              </w:rPr>
              <w:t xml:space="preserve">              -- граница земельного участка; </w:t>
            </w:r>
          </w:p>
          <w:p w:rsidR="0085097B" w:rsidRPr="00FC1DCC" w:rsidRDefault="002A1034" w:rsidP="0085097B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402" type="#_x0000_t32" style="position:absolute;margin-left:15pt;margin-top:7.85pt;width:18.75pt;height:.05pt;z-index:251909120" o:connectortype="straight" strokecolor="#0516bb" strokeweight="1.5pt"/>
              </w:pict>
            </w:r>
            <w:r w:rsidR="0085097B">
              <w:rPr>
                <w:sz w:val="21"/>
                <w:szCs w:val="21"/>
              </w:rPr>
              <w:t xml:space="preserve">              -- контур сооружения;     </w:t>
            </w:r>
          </w:p>
          <w:p w:rsidR="0085097B" w:rsidRDefault="002A1034" w:rsidP="0085097B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_x0000_s1401" style="position:absolute;margin-left:15.55pt;margin-top:3.95pt;width:3.55pt;height:3.85pt;z-index:251908096" fillcolor="black"/>
              </w:pict>
            </w:r>
            <w:r w:rsidR="0085097B">
              <w:rPr>
                <w:sz w:val="21"/>
                <w:szCs w:val="21"/>
              </w:rPr>
              <w:t xml:space="preserve">       </w:t>
            </w:r>
            <w:r w:rsidR="0085097B">
              <w:rPr>
                <w:sz w:val="22"/>
                <w:szCs w:val="22"/>
              </w:rPr>
              <w:t xml:space="preserve"> </w:t>
            </w:r>
            <w:r w:rsidR="0085097B" w:rsidRPr="008246A4">
              <w:rPr>
                <w:sz w:val="22"/>
                <w:szCs w:val="22"/>
              </w:rPr>
              <w:t>н1</w:t>
            </w:r>
            <w:r w:rsidR="0085097B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85097B" w:rsidRPr="008246A4">
              <w:rPr>
                <w:b/>
                <w:sz w:val="22"/>
                <w:szCs w:val="22"/>
              </w:rPr>
              <w:t xml:space="preserve">--  </w:t>
            </w:r>
            <w:r w:rsidR="0085097B" w:rsidRPr="00680D1D">
              <w:rPr>
                <w:sz w:val="21"/>
                <w:szCs w:val="21"/>
              </w:rPr>
              <w:t>обозначение</w:t>
            </w:r>
            <w:proofErr w:type="gramEnd"/>
            <w:r w:rsidR="0085097B"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:rsidR="0085097B" w:rsidRPr="00D55558" w:rsidRDefault="0085097B" w:rsidP="0085097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  <w:r w:rsidR="00F800EC">
              <w:rPr>
                <w:rFonts w:ascii="Arial" w:hAnsi="Arial" w:cs="Arial"/>
                <w:sz w:val="21"/>
                <w:szCs w:val="21"/>
              </w:rPr>
              <w:t>38:27</w:t>
            </w:r>
            <w:r w:rsidRPr="00146278">
              <w:rPr>
                <w:rFonts w:ascii="Arial" w:hAnsi="Arial" w:cs="Arial"/>
                <w:sz w:val="21"/>
                <w:szCs w:val="21"/>
              </w:rPr>
              <w:t>:000000:</w:t>
            </w:r>
            <w:r w:rsidR="00F800EC">
              <w:rPr>
                <w:rFonts w:ascii="Arial" w:hAnsi="Arial" w:cs="Arial"/>
                <w:sz w:val="21"/>
                <w:szCs w:val="21"/>
              </w:rPr>
              <w:t>3150</w:t>
            </w:r>
            <w:r>
              <w:rPr>
                <w:sz w:val="21"/>
                <w:szCs w:val="21"/>
              </w:rPr>
              <w:t xml:space="preserve"> – кадастровый номер земельного участка; </w:t>
            </w:r>
          </w:p>
          <w:p w:rsidR="0085097B" w:rsidRDefault="0085097B" w:rsidP="0085097B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 w:rsidR="00F800EC">
              <w:rPr>
                <w:rFonts w:ascii="Arial" w:hAnsi="Arial" w:cs="Arial"/>
                <w:b/>
                <w:color w:val="0516BB"/>
                <w:sz w:val="21"/>
                <w:szCs w:val="21"/>
              </w:rPr>
              <w:t>38:27</w:t>
            </w:r>
            <w:r w:rsidRPr="00146278">
              <w:rPr>
                <w:rFonts w:ascii="Arial" w:hAnsi="Arial" w:cs="Arial"/>
                <w:b/>
                <w:color w:val="0516BB"/>
                <w:sz w:val="21"/>
                <w:szCs w:val="21"/>
              </w:rPr>
              <w:t>:0</w:t>
            </w:r>
            <w:r w:rsidR="00F800EC">
              <w:rPr>
                <w:rFonts w:ascii="Arial" w:hAnsi="Arial" w:cs="Arial"/>
                <w:b/>
                <w:color w:val="0516BB"/>
                <w:sz w:val="21"/>
                <w:szCs w:val="21"/>
              </w:rPr>
              <w:t>50002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 w:rsidR="00D14DC9">
              <w:rPr>
                <w:sz w:val="21"/>
                <w:szCs w:val="21"/>
              </w:rPr>
              <w:t>,</w:t>
            </w:r>
          </w:p>
          <w:p w:rsidR="000D28FF" w:rsidRDefault="000D28FF" w:rsidP="000D28FF">
            <w:pPr>
              <w:jc w:val="center"/>
              <w:rPr>
                <w:b/>
              </w:rPr>
            </w:pPr>
          </w:p>
          <w:p w:rsidR="000D28FF" w:rsidRDefault="000D28FF" w:rsidP="000D28FF">
            <w:pPr>
              <w:jc w:val="center"/>
              <w:rPr>
                <w:b/>
              </w:rPr>
            </w:pPr>
          </w:p>
          <w:p w:rsidR="000D28FF" w:rsidRDefault="000D28FF" w:rsidP="000D28FF">
            <w:pPr>
              <w:jc w:val="center"/>
              <w:rPr>
                <w:b/>
              </w:rPr>
            </w:pPr>
          </w:p>
          <w:p w:rsidR="00F800EC" w:rsidRDefault="00F800EC" w:rsidP="000D28FF">
            <w:pPr>
              <w:jc w:val="center"/>
              <w:rPr>
                <w:b/>
              </w:rPr>
            </w:pPr>
          </w:p>
          <w:p w:rsidR="00F800EC" w:rsidRDefault="00F800EC" w:rsidP="000D28FF">
            <w:pPr>
              <w:jc w:val="center"/>
              <w:rPr>
                <w:b/>
              </w:rPr>
            </w:pPr>
          </w:p>
          <w:p w:rsidR="000D28FF" w:rsidRDefault="000D28FF" w:rsidP="000D28FF">
            <w:pPr>
              <w:jc w:val="center"/>
              <w:rPr>
                <w:b/>
              </w:rPr>
            </w:pPr>
          </w:p>
          <w:p w:rsidR="000D28FF" w:rsidRDefault="000D28FF" w:rsidP="000D28FF">
            <w:pPr>
              <w:jc w:val="center"/>
              <w:rPr>
                <w:b/>
              </w:rPr>
            </w:pPr>
          </w:p>
          <w:p w:rsidR="008319B3" w:rsidRDefault="00F800EC" w:rsidP="005828B1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39788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144145</wp:posOffset>
                  </wp:positionV>
                  <wp:extent cx="5980430" cy="6772275"/>
                  <wp:effectExtent l="38100" t="19050" r="20320" b="28575"/>
                  <wp:wrapNone/>
                  <wp:docPr id="6" name="Рисунок 5" descr="Лист 2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2 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430" cy="67722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532E" w:rsidRDefault="002A1034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16" style="position:absolute;margin-left:390.65pt;margin-top:3.65pt;width:85.15pt;height:17.95pt;z-index:251921408" fillcolor="white [3212]" stroked="f">
                  <v:textbox style="mso-next-textbox:#_x0000_s1416">
                    <w:txbxContent>
                      <w:p w:rsidR="0035555A" w:rsidRPr="005E4E37" w:rsidRDefault="0035555A" w:rsidP="004D6F87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  <w:t>38:27:050002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206" style="position:absolute;margin-left:15.4pt;margin-top:5.05pt;width:62.7pt;height:22.1pt;z-index:251750400" fillcolor="white [3212]" stroked="f">
                  <v:textbox style="mso-next-textbox:#_x0000_s1206">
                    <w:txbxContent>
                      <w:p w:rsidR="0035555A" w:rsidRPr="00952CCD" w:rsidRDefault="0035555A" w:rsidP="00740E81">
                        <w:pPr>
                          <w:jc w:val="center"/>
                        </w:pPr>
                        <w:r w:rsidRPr="00952CCD">
                          <w:t>Лист 2</w:t>
                        </w:r>
                      </w:p>
                    </w:txbxContent>
                  </v:textbox>
                </v:rect>
              </w:pict>
            </w: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2A1034" w:rsidP="005828B1">
            <w:pPr>
              <w:rPr>
                <w:b/>
              </w:rPr>
            </w:pPr>
            <w:r>
              <w:rPr>
                <w:b/>
                <w:noProof/>
              </w:rPr>
              <w:pict>
                <v:rect id="_x0000_s1415" style="position:absolute;margin-left:80.55pt;margin-top:9.9pt;width:109.8pt;height:22.9pt;z-index:251920384" filled="f" stroked="f">
                  <v:textbox style="mso-next-textbox:#_x0000_s1415">
                    <w:txbxContent>
                      <w:p w:rsidR="0035555A" w:rsidRPr="004D6F87" w:rsidRDefault="0035555A">
                        <w:pPr>
                          <w:rPr>
                            <w:sz w:val="18"/>
                            <w:szCs w:val="18"/>
                          </w:rPr>
                        </w:pPr>
                        <w:r w:rsidRPr="004D6F8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38:27:000000:3150</w:t>
                        </w:r>
                      </w:p>
                    </w:txbxContent>
                  </v:textbox>
                </v:rect>
              </w:pict>
            </w:r>
          </w:p>
          <w:p w:rsidR="00B7532E" w:rsidRDefault="002A1034" w:rsidP="005828B1">
            <w:pPr>
              <w:rPr>
                <w:b/>
              </w:rPr>
            </w:pPr>
            <w:r>
              <w:rPr>
                <w:b/>
                <w:noProof/>
              </w:rPr>
              <w:pict>
                <v:shape id="_x0000_s1414" type="#_x0000_t32" style="position:absolute;margin-left:87.3pt;margin-top:10.4pt;width:80.7pt;height:0;flip:x;z-index:251919360" o:connectortype="straight"/>
              </w:pict>
            </w:r>
            <w:r>
              <w:rPr>
                <w:b/>
                <w:noProof/>
              </w:rPr>
              <w:pict>
                <v:shape id="_x0000_s1413" type="#_x0000_t32" style="position:absolute;margin-left:168.3pt;margin-top:11.1pt;width:3.75pt;height:8.25pt;z-index:251918336" o:connectortype="straight"/>
              </w:pict>
            </w: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0D28FF" w:rsidRDefault="000D28FF" w:rsidP="005828B1">
            <w:pPr>
              <w:rPr>
                <w:b/>
              </w:rPr>
            </w:pPr>
          </w:p>
          <w:p w:rsidR="000D28FF" w:rsidRDefault="000D28FF" w:rsidP="005828B1">
            <w:pPr>
              <w:rPr>
                <w:b/>
              </w:rPr>
            </w:pPr>
          </w:p>
          <w:p w:rsidR="008319B3" w:rsidRDefault="008319B3" w:rsidP="008319B3">
            <w:pPr>
              <w:rPr>
                <w:b/>
              </w:rPr>
            </w:pPr>
          </w:p>
          <w:p w:rsidR="004D6F87" w:rsidRPr="005828B1" w:rsidRDefault="004D6F87" w:rsidP="004D6F87">
            <w:pPr>
              <w:jc w:val="center"/>
              <w:rPr>
                <w:b/>
              </w:rPr>
            </w:pPr>
            <w:r>
              <w:rPr>
                <w:b/>
              </w:rPr>
              <w:t>Масштаб 1:1800</w:t>
            </w:r>
          </w:p>
          <w:p w:rsidR="004D6F87" w:rsidRPr="00DF5556" w:rsidRDefault="004D6F87" w:rsidP="004D6F8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4D6F87" w:rsidRDefault="002A1034" w:rsidP="004D6F87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417" style="position:absolute;margin-left:15.15pt;margin-top:1.1pt;width:18.6pt;height:8.6pt;z-index:251923456" filled="f" fillcolor="black [3213]" strokecolor="red" strokeweight="1.5pt"/>
              </w:pict>
            </w:r>
            <w:r w:rsidR="004D6F87">
              <w:rPr>
                <w:b/>
              </w:rPr>
              <w:t xml:space="preserve">             -- </w:t>
            </w:r>
            <w:r w:rsidR="004D6F87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4D6F87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4D6F87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4D6F87">
              <w:rPr>
                <w:sz w:val="21"/>
                <w:szCs w:val="21"/>
              </w:rPr>
              <w:t>та);</w:t>
            </w:r>
          </w:p>
          <w:p w:rsidR="004D6F87" w:rsidRDefault="002A1034" w:rsidP="004D6F87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20" style="position:absolute;margin-left:15pt;margin-top:2.65pt;width:18.6pt;height:8.6pt;z-index:251926528" filled="f" fillcolor="black [3213]" strokecolor="#974706 [1609]" strokeweight="1.5pt"/>
              </w:pict>
            </w:r>
            <w:r w:rsidR="004D6F87">
              <w:rPr>
                <w:sz w:val="21"/>
                <w:szCs w:val="21"/>
              </w:rPr>
              <w:t xml:space="preserve">              -- граница земельного участка; </w:t>
            </w:r>
          </w:p>
          <w:p w:rsidR="004D6F87" w:rsidRPr="00FC1DCC" w:rsidRDefault="002A1034" w:rsidP="004D6F87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419" type="#_x0000_t32" style="position:absolute;margin-left:15pt;margin-top:7.85pt;width:18.75pt;height:.05pt;z-index:251925504" o:connectortype="straight" strokecolor="#0516bb" strokeweight="1.5pt"/>
              </w:pict>
            </w:r>
            <w:r w:rsidR="004D6F87">
              <w:rPr>
                <w:sz w:val="21"/>
                <w:szCs w:val="21"/>
              </w:rPr>
              <w:t xml:space="preserve">              -- контур сооружения;     </w:t>
            </w:r>
          </w:p>
          <w:p w:rsidR="004D6F87" w:rsidRDefault="002A1034" w:rsidP="004D6F87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_x0000_s1418" style="position:absolute;margin-left:15.55pt;margin-top:3.95pt;width:3.55pt;height:3.85pt;z-index:251924480" fillcolor="black"/>
              </w:pict>
            </w:r>
            <w:r w:rsidR="004D6F87">
              <w:rPr>
                <w:sz w:val="21"/>
                <w:szCs w:val="21"/>
              </w:rPr>
              <w:t xml:space="preserve">       </w:t>
            </w:r>
            <w:r w:rsidR="004D6F87">
              <w:rPr>
                <w:sz w:val="22"/>
                <w:szCs w:val="22"/>
              </w:rPr>
              <w:t xml:space="preserve"> </w:t>
            </w:r>
            <w:r w:rsidR="004D6F87" w:rsidRPr="008246A4">
              <w:rPr>
                <w:sz w:val="22"/>
                <w:szCs w:val="22"/>
              </w:rPr>
              <w:t>н1</w:t>
            </w:r>
            <w:r w:rsidR="004D6F87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4D6F87" w:rsidRPr="008246A4">
              <w:rPr>
                <w:b/>
                <w:sz w:val="22"/>
                <w:szCs w:val="22"/>
              </w:rPr>
              <w:t xml:space="preserve">--  </w:t>
            </w:r>
            <w:r w:rsidR="004D6F87" w:rsidRPr="00680D1D">
              <w:rPr>
                <w:sz w:val="21"/>
                <w:szCs w:val="21"/>
              </w:rPr>
              <w:t>обозначение</w:t>
            </w:r>
            <w:proofErr w:type="gramEnd"/>
            <w:r w:rsidR="004D6F87"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:rsidR="004D6F87" w:rsidRPr="00D55558" w:rsidRDefault="004D6F87" w:rsidP="004D6F8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  <w:r>
              <w:rPr>
                <w:rFonts w:ascii="Arial" w:hAnsi="Arial" w:cs="Arial"/>
                <w:sz w:val="21"/>
                <w:szCs w:val="21"/>
              </w:rPr>
              <w:t>38:27</w:t>
            </w:r>
            <w:r w:rsidRPr="00146278">
              <w:rPr>
                <w:rFonts w:ascii="Arial" w:hAnsi="Arial" w:cs="Arial"/>
                <w:sz w:val="21"/>
                <w:szCs w:val="21"/>
              </w:rPr>
              <w:t>:000000:</w:t>
            </w:r>
            <w:r>
              <w:rPr>
                <w:rFonts w:ascii="Arial" w:hAnsi="Arial" w:cs="Arial"/>
                <w:sz w:val="21"/>
                <w:szCs w:val="21"/>
              </w:rPr>
              <w:t>3150</w:t>
            </w:r>
            <w:r>
              <w:rPr>
                <w:sz w:val="21"/>
                <w:szCs w:val="21"/>
              </w:rPr>
              <w:t xml:space="preserve"> – кадастровый номер земельного участка; </w:t>
            </w:r>
          </w:p>
          <w:p w:rsidR="004D6F87" w:rsidRDefault="004D6F87" w:rsidP="004D6F87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>
              <w:rPr>
                <w:rFonts w:ascii="Arial" w:hAnsi="Arial" w:cs="Arial"/>
                <w:b/>
                <w:color w:val="0516BB"/>
                <w:sz w:val="21"/>
                <w:szCs w:val="21"/>
              </w:rPr>
              <w:t>38:27</w:t>
            </w:r>
            <w:r w:rsidRPr="00146278">
              <w:rPr>
                <w:rFonts w:ascii="Arial" w:hAnsi="Arial" w:cs="Arial"/>
                <w:b/>
                <w:color w:val="0516BB"/>
                <w:sz w:val="21"/>
                <w:szCs w:val="21"/>
              </w:rPr>
              <w:t>:0</w:t>
            </w:r>
            <w:r>
              <w:rPr>
                <w:rFonts w:ascii="Arial" w:hAnsi="Arial" w:cs="Arial"/>
                <w:b/>
                <w:color w:val="0516BB"/>
                <w:sz w:val="21"/>
                <w:szCs w:val="21"/>
              </w:rPr>
              <w:t>50002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sz w:val="21"/>
                <w:szCs w:val="21"/>
              </w:rPr>
              <w:t>,</w:t>
            </w:r>
          </w:p>
          <w:p w:rsidR="005E4E37" w:rsidRPr="004D6F87" w:rsidRDefault="005E4E37" w:rsidP="005E4E37"/>
          <w:p w:rsidR="00B7532E" w:rsidRDefault="00B7532E" w:rsidP="005E4E37">
            <w:pPr>
              <w:rPr>
                <w:b/>
              </w:rPr>
            </w:pPr>
          </w:p>
          <w:p w:rsidR="005E4E37" w:rsidRDefault="005E4E37" w:rsidP="00D55558">
            <w:pPr>
              <w:rPr>
                <w:b/>
              </w:rPr>
            </w:pPr>
          </w:p>
          <w:p w:rsidR="004D6F87" w:rsidRDefault="004D6F87" w:rsidP="00D55558">
            <w:pPr>
              <w:rPr>
                <w:b/>
              </w:rPr>
            </w:pPr>
          </w:p>
          <w:p w:rsidR="005E4E37" w:rsidRDefault="005E4E37" w:rsidP="00D55558">
            <w:pPr>
              <w:rPr>
                <w:b/>
              </w:rPr>
            </w:pPr>
          </w:p>
          <w:p w:rsidR="008319B3" w:rsidRDefault="008319B3" w:rsidP="00D55558">
            <w:pPr>
              <w:rPr>
                <w:b/>
              </w:rPr>
            </w:pPr>
          </w:p>
          <w:p w:rsidR="00DA2CBA" w:rsidRDefault="00DA2CBA" w:rsidP="005828B1">
            <w:pPr>
              <w:rPr>
                <w:b/>
              </w:rPr>
            </w:pPr>
          </w:p>
          <w:p w:rsidR="005E4E37" w:rsidRDefault="0035555A" w:rsidP="005828B1">
            <w:pPr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38763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96520</wp:posOffset>
                  </wp:positionV>
                  <wp:extent cx="5934075" cy="7029450"/>
                  <wp:effectExtent l="38100" t="19050" r="28575" b="19050"/>
                  <wp:wrapNone/>
                  <wp:docPr id="9" name="Рисунок 8" descr="Лист 3 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3  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075" cy="70294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532E" w:rsidRDefault="002A1034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07" style="position:absolute;margin-left:28.2pt;margin-top:.7pt;width:62.55pt;height:21.6pt;z-index:251715584" fillcolor="white [3212]" stroked="f">
                  <v:textbox style="mso-next-textbox:#_x0000_s1207">
                    <w:txbxContent>
                      <w:p w:rsidR="0035555A" w:rsidRPr="00952CCD" w:rsidRDefault="0035555A" w:rsidP="00EB7D7F">
                        <w:pPr>
                          <w:jc w:val="center"/>
                        </w:pPr>
                        <w:r w:rsidRPr="00952CCD">
                          <w:t>Лист 3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08" style="position:absolute;margin-left:389.25pt;margin-top:1.1pt;width:85.35pt;height:17.15pt;z-index:251917312" fillcolor="white [3212]" stroked="f">
                  <v:textbox>
                    <w:txbxContent>
                      <w:p w:rsidR="0035555A" w:rsidRPr="005E4E37" w:rsidRDefault="0035555A" w:rsidP="008319B3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  <w:t>38:27:050002</w:t>
                        </w:r>
                      </w:p>
                    </w:txbxContent>
                  </v:textbox>
                </v:rect>
              </w:pict>
            </w: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680D1D" w:rsidRDefault="002A1034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184" style="position:absolute;margin-left:405.95pt;margin-top:543.95pt;width:80.8pt;height:17.5pt;z-index:251687936" fillcolor="white [3212]" strokecolor="black [3213]">
                  <v:textbox style="mso-next-textbox:#_x0000_s1184">
                    <w:txbxContent>
                      <w:p w:rsidR="0035555A" w:rsidRPr="00DF5556" w:rsidRDefault="0035555A" w:rsidP="00EA1551">
                        <w:pPr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38:34:030101</w:t>
                        </w:r>
                      </w:p>
                    </w:txbxContent>
                  </v:textbox>
                </v:rect>
              </w:pict>
            </w: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35555A" w:rsidRDefault="0035555A" w:rsidP="005E4E37">
            <w:pPr>
              <w:jc w:val="center"/>
              <w:rPr>
                <w:b/>
              </w:rPr>
            </w:pPr>
          </w:p>
          <w:p w:rsidR="005E4E37" w:rsidRPr="005828B1" w:rsidRDefault="005E4E37" w:rsidP="005E4E37">
            <w:pPr>
              <w:jc w:val="center"/>
              <w:rPr>
                <w:b/>
              </w:rPr>
            </w:pPr>
            <w:r>
              <w:rPr>
                <w:b/>
              </w:rPr>
              <w:t>Масштаб 1:2500</w:t>
            </w:r>
          </w:p>
          <w:p w:rsidR="008319B3" w:rsidRPr="008319B3" w:rsidRDefault="005E4E37" w:rsidP="008319B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</w:t>
            </w:r>
            <w:r w:rsidR="0035555A">
              <w:rPr>
                <w:b/>
              </w:rPr>
              <w:t>Масштаб 1:1800</w:t>
            </w:r>
          </w:p>
          <w:p w:rsidR="0035555A" w:rsidRPr="00DF5556" w:rsidRDefault="0035555A" w:rsidP="0035555A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35555A" w:rsidRDefault="002A1034" w:rsidP="0035555A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422" style="position:absolute;margin-left:15.15pt;margin-top:1.1pt;width:18.6pt;height:8.6pt;z-index:251928576" filled="f" fillcolor="black [3213]" strokecolor="red" strokeweight="1.5pt"/>
              </w:pict>
            </w:r>
            <w:r w:rsidR="0035555A">
              <w:rPr>
                <w:b/>
              </w:rPr>
              <w:t xml:space="preserve">            -- </w:t>
            </w:r>
            <w:r w:rsidR="0035555A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35555A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35555A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35555A">
              <w:rPr>
                <w:sz w:val="21"/>
                <w:szCs w:val="21"/>
              </w:rPr>
              <w:t>та);</w:t>
            </w:r>
          </w:p>
          <w:p w:rsidR="0035555A" w:rsidRDefault="002A1034" w:rsidP="0035555A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25" style="position:absolute;margin-left:15pt;margin-top:2.65pt;width:18.6pt;height:8.6pt;z-index:251931648" filled="f" fillcolor="black [3213]" strokecolor="#974706 [1609]" strokeweight="1.5pt"/>
              </w:pict>
            </w:r>
            <w:r w:rsidR="0035555A">
              <w:rPr>
                <w:sz w:val="21"/>
                <w:szCs w:val="21"/>
              </w:rPr>
              <w:t xml:space="preserve">              -- граница земельного участка; </w:t>
            </w:r>
          </w:p>
          <w:p w:rsidR="0035555A" w:rsidRPr="00FC1DCC" w:rsidRDefault="002A1034" w:rsidP="0035555A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424" type="#_x0000_t32" style="position:absolute;margin-left:15pt;margin-top:7.85pt;width:18.75pt;height:.05pt;z-index:251930624" o:connectortype="straight" strokecolor="#0516bb" strokeweight="1.5pt"/>
              </w:pict>
            </w:r>
            <w:r w:rsidR="0035555A">
              <w:rPr>
                <w:sz w:val="21"/>
                <w:szCs w:val="21"/>
              </w:rPr>
              <w:t xml:space="preserve">              -- контур сооружения;     </w:t>
            </w:r>
          </w:p>
          <w:p w:rsidR="0035555A" w:rsidRDefault="002A1034" w:rsidP="0035555A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_x0000_s1423" style="position:absolute;margin-left:15.55pt;margin-top:3.95pt;width:3.55pt;height:3.85pt;z-index:251929600" fillcolor="black"/>
              </w:pict>
            </w:r>
            <w:r w:rsidR="0035555A">
              <w:rPr>
                <w:sz w:val="21"/>
                <w:szCs w:val="21"/>
              </w:rPr>
              <w:t xml:space="preserve">       </w:t>
            </w:r>
            <w:r w:rsidR="0035555A">
              <w:rPr>
                <w:sz w:val="22"/>
                <w:szCs w:val="22"/>
              </w:rPr>
              <w:t xml:space="preserve"> </w:t>
            </w:r>
            <w:r w:rsidR="0035555A" w:rsidRPr="008246A4">
              <w:rPr>
                <w:sz w:val="22"/>
                <w:szCs w:val="22"/>
              </w:rPr>
              <w:t>н1</w:t>
            </w:r>
            <w:r w:rsidR="0035555A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35555A" w:rsidRPr="008246A4">
              <w:rPr>
                <w:b/>
                <w:sz w:val="22"/>
                <w:szCs w:val="22"/>
              </w:rPr>
              <w:t xml:space="preserve">--  </w:t>
            </w:r>
            <w:r w:rsidR="0035555A" w:rsidRPr="00680D1D">
              <w:rPr>
                <w:sz w:val="21"/>
                <w:szCs w:val="21"/>
              </w:rPr>
              <w:t>обозначение</w:t>
            </w:r>
            <w:proofErr w:type="gramEnd"/>
            <w:r w:rsidR="0035555A"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:rsidR="0035555A" w:rsidRPr="00D55558" w:rsidRDefault="0035555A" w:rsidP="0035555A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  <w:r>
              <w:rPr>
                <w:rFonts w:ascii="Arial" w:hAnsi="Arial" w:cs="Arial"/>
                <w:sz w:val="21"/>
                <w:szCs w:val="21"/>
              </w:rPr>
              <w:t>38:27</w:t>
            </w:r>
            <w:r w:rsidRPr="00146278">
              <w:rPr>
                <w:rFonts w:ascii="Arial" w:hAnsi="Arial" w:cs="Arial"/>
                <w:sz w:val="21"/>
                <w:szCs w:val="21"/>
              </w:rPr>
              <w:t>:000000:</w:t>
            </w:r>
            <w:r>
              <w:rPr>
                <w:rFonts w:ascii="Arial" w:hAnsi="Arial" w:cs="Arial"/>
                <w:sz w:val="21"/>
                <w:szCs w:val="21"/>
              </w:rPr>
              <w:t>3150</w:t>
            </w:r>
            <w:r>
              <w:rPr>
                <w:sz w:val="21"/>
                <w:szCs w:val="21"/>
              </w:rPr>
              <w:t xml:space="preserve"> – кадастровый номер земельного участка; </w:t>
            </w:r>
          </w:p>
          <w:p w:rsidR="0035555A" w:rsidRDefault="0035555A" w:rsidP="0035555A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r>
              <w:rPr>
                <w:rFonts w:ascii="Arial" w:hAnsi="Arial" w:cs="Arial"/>
                <w:b/>
                <w:color w:val="0516BB"/>
                <w:sz w:val="21"/>
                <w:szCs w:val="21"/>
              </w:rPr>
              <w:t>38:27</w:t>
            </w:r>
            <w:r w:rsidRPr="00146278">
              <w:rPr>
                <w:rFonts w:ascii="Arial" w:hAnsi="Arial" w:cs="Arial"/>
                <w:b/>
                <w:color w:val="0516BB"/>
                <w:sz w:val="21"/>
                <w:szCs w:val="21"/>
              </w:rPr>
              <w:t>:0</w:t>
            </w:r>
            <w:r>
              <w:rPr>
                <w:rFonts w:ascii="Arial" w:hAnsi="Arial" w:cs="Arial"/>
                <w:b/>
                <w:color w:val="0516BB"/>
                <w:sz w:val="21"/>
                <w:szCs w:val="21"/>
              </w:rPr>
              <w:t>50002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sz w:val="21"/>
                <w:szCs w:val="21"/>
              </w:rPr>
              <w:t>,</w:t>
            </w:r>
          </w:p>
          <w:p w:rsidR="005E4E37" w:rsidRDefault="005E4E37" w:rsidP="005E4E37">
            <w:pPr>
              <w:rPr>
                <w:b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5E4E37" w:rsidRDefault="005E4E37" w:rsidP="000E041E">
            <w:pPr>
              <w:rPr>
                <w:sz w:val="21"/>
                <w:szCs w:val="21"/>
              </w:rPr>
            </w:pPr>
          </w:p>
          <w:p w:rsidR="0035555A" w:rsidRDefault="0035555A" w:rsidP="000E041E">
            <w:pPr>
              <w:rPr>
                <w:sz w:val="21"/>
                <w:szCs w:val="21"/>
              </w:rPr>
            </w:pPr>
          </w:p>
          <w:p w:rsidR="0035555A" w:rsidRDefault="0035555A" w:rsidP="000E041E">
            <w:pPr>
              <w:rPr>
                <w:sz w:val="21"/>
                <w:szCs w:val="21"/>
              </w:rPr>
            </w:pPr>
          </w:p>
          <w:p w:rsidR="00D02F6A" w:rsidRPr="005828B1" w:rsidRDefault="00D02F6A" w:rsidP="0035555A">
            <w:pPr>
              <w:rPr>
                <w:b/>
              </w:rPr>
            </w:pP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3C3B9C">
      <w:footerReference w:type="even" r:id="rId13"/>
      <w:footerReference w:type="default" r:id="rId14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034" w:rsidRDefault="002A1034">
      <w:r>
        <w:separator/>
      </w:r>
    </w:p>
  </w:endnote>
  <w:endnote w:type="continuationSeparator" w:id="0">
    <w:p w:rsidR="002A1034" w:rsidRDefault="002A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55A" w:rsidRDefault="0067457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034" w:rsidRDefault="002A1034">
      <w:r>
        <w:separator/>
      </w:r>
    </w:p>
  </w:footnote>
  <w:footnote w:type="continuationSeparator" w:id="0">
    <w:p w:rsidR="002A1034" w:rsidRDefault="002A1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0516bb,#4e02b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73590"/>
    <w:rsid w:val="0007437B"/>
    <w:rsid w:val="000B028C"/>
    <w:rsid w:val="000B5BCB"/>
    <w:rsid w:val="000C1836"/>
    <w:rsid w:val="000C6E39"/>
    <w:rsid w:val="000D28FF"/>
    <w:rsid w:val="000D59F8"/>
    <w:rsid w:val="000E041E"/>
    <w:rsid w:val="000E0AF3"/>
    <w:rsid w:val="000E54D2"/>
    <w:rsid w:val="000E56A9"/>
    <w:rsid w:val="000E6177"/>
    <w:rsid w:val="000F632D"/>
    <w:rsid w:val="00100F51"/>
    <w:rsid w:val="001200D0"/>
    <w:rsid w:val="00120C34"/>
    <w:rsid w:val="00122D6B"/>
    <w:rsid w:val="00146278"/>
    <w:rsid w:val="001556B0"/>
    <w:rsid w:val="001651E8"/>
    <w:rsid w:val="00170DEB"/>
    <w:rsid w:val="001728D2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94DE0"/>
    <w:rsid w:val="002A1034"/>
    <w:rsid w:val="002A397D"/>
    <w:rsid w:val="002B02E4"/>
    <w:rsid w:val="002C09BF"/>
    <w:rsid w:val="002E3FCA"/>
    <w:rsid w:val="002E69BF"/>
    <w:rsid w:val="003129C3"/>
    <w:rsid w:val="00321F63"/>
    <w:rsid w:val="00335943"/>
    <w:rsid w:val="00335B15"/>
    <w:rsid w:val="00336947"/>
    <w:rsid w:val="00344870"/>
    <w:rsid w:val="003549A0"/>
    <w:rsid w:val="0035555A"/>
    <w:rsid w:val="0038624B"/>
    <w:rsid w:val="003A159D"/>
    <w:rsid w:val="003C3B9C"/>
    <w:rsid w:val="003C627B"/>
    <w:rsid w:val="003F3DBA"/>
    <w:rsid w:val="003F7F20"/>
    <w:rsid w:val="0040456D"/>
    <w:rsid w:val="004179A5"/>
    <w:rsid w:val="00422FF8"/>
    <w:rsid w:val="00432044"/>
    <w:rsid w:val="0044526B"/>
    <w:rsid w:val="004513CB"/>
    <w:rsid w:val="004951A1"/>
    <w:rsid w:val="00497236"/>
    <w:rsid w:val="004C2A63"/>
    <w:rsid w:val="004D6F87"/>
    <w:rsid w:val="0052778D"/>
    <w:rsid w:val="0054169C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636A6"/>
    <w:rsid w:val="006731FF"/>
    <w:rsid w:val="00674572"/>
    <w:rsid w:val="00680D1D"/>
    <w:rsid w:val="00693753"/>
    <w:rsid w:val="006A0AC3"/>
    <w:rsid w:val="006A13DE"/>
    <w:rsid w:val="006A16E6"/>
    <w:rsid w:val="006A750A"/>
    <w:rsid w:val="006B7EAA"/>
    <w:rsid w:val="006C1AA7"/>
    <w:rsid w:val="00705D12"/>
    <w:rsid w:val="0071241E"/>
    <w:rsid w:val="00724B44"/>
    <w:rsid w:val="00730F4D"/>
    <w:rsid w:val="00732DEE"/>
    <w:rsid w:val="0073779E"/>
    <w:rsid w:val="00740E81"/>
    <w:rsid w:val="00751677"/>
    <w:rsid w:val="00777F1A"/>
    <w:rsid w:val="007915B4"/>
    <w:rsid w:val="007B1A3F"/>
    <w:rsid w:val="007B21FA"/>
    <w:rsid w:val="007D4C30"/>
    <w:rsid w:val="007D6E02"/>
    <w:rsid w:val="007E1B10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F288A"/>
    <w:rsid w:val="00910821"/>
    <w:rsid w:val="00912984"/>
    <w:rsid w:val="00914FCC"/>
    <w:rsid w:val="00920541"/>
    <w:rsid w:val="00926792"/>
    <w:rsid w:val="0093780A"/>
    <w:rsid w:val="009420F8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292B"/>
    <w:rsid w:val="00AC7D61"/>
    <w:rsid w:val="00AD0B32"/>
    <w:rsid w:val="00B04E98"/>
    <w:rsid w:val="00B1336C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62F"/>
    <w:rsid w:val="00B90700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826C4"/>
    <w:rsid w:val="00C82CDD"/>
    <w:rsid w:val="00C841DC"/>
    <w:rsid w:val="00C924DD"/>
    <w:rsid w:val="00CB7982"/>
    <w:rsid w:val="00CB7D92"/>
    <w:rsid w:val="00CC4C2B"/>
    <w:rsid w:val="00CC73DA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1144A"/>
    <w:rsid w:val="00E16F62"/>
    <w:rsid w:val="00E24D8E"/>
    <w:rsid w:val="00E34A2D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5434E"/>
    <w:rsid w:val="00F550FD"/>
    <w:rsid w:val="00F62EBB"/>
    <w:rsid w:val="00F800EC"/>
    <w:rsid w:val="00F969E1"/>
    <w:rsid w:val="00FC1DCC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516bb,#4e02be"/>
    </o:shapedefaults>
    <o:shapelayout v:ext="edit">
      <o:idmap v:ext="edit" data="1"/>
      <o:rules v:ext="edit">
        <o:r id="V:Rule1" type="connector" idref="#_x0000_s1413"/>
        <o:r id="V:Rule2" type="connector" idref="#_x0000_s1372"/>
        <o:r id="V:Rule3" type="connector" idref="#_x0000_s1414"/>
        <o:r id="V:Rule4" type="connector" idref="#_x0000_s1424"/>
        <o:r id="V:Rule5" type="connector" idref="#_x0000_s1434"/>
        <o:r id="V:Rule6" type="connector" idref="#_x0000_s1419"/>
        <o:r id="V:Rule7" type="connector" idref="#_x0000_s1402"/>
        <o:r id="V:Rule8" type="connector" idref="#_x0000_s1302"/>
        <o:r id="V:Rule9" type="connector" idref="#_x0000_s1435"/>
      </o:rules>
    </o:shapelayout>
  </w:shapeDefaults>
  <w:decimalSymbol w:val=","/>
  <w:listSeparator w:val=";"/>
  <w14:docId w14:val="70F56B86"/>
  <w15:docId w15:val="{78A67520-784C-49F7-B894-4A38F1706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1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8C8C2-A89A-438C-B107-06D3E2D06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183</TotalTime>
  <Pages>1</Pages>
  <Words>447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8</cp:revision>
  <cp:lastPrinted>2021-04-26T02:08:00Z</cp:lastPrinted>
  <dcterms:created xsi:type="dcterms:W3CDTF">2021-03-11T03:34:00Z</dcterms:created>
  <dcterms:modified xsi:type="dcterms:W3CDTF">2021-05-20T03:19:00Z</dcterms:modified>
</cp:coreProperties>
</file>