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E3686" w14:textId="77777777" w:rsidR="000D59F8" w:rsidRDefault="000D59F8">
      <w:pPr>
        <w:rPr>
          <w:sz w:val="2"/>
        </w:rPr>
      </w:pPr>
    </w:p>
    <w:p w14:paraId="26EE8E18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28CDF946" w14:textId="77777777"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14:paraId="00E0C202" w14:textId="77777777" w:rsidR="002A397D" w:rsidRDefault="002A397D" w:rsidP="002A397D">
      <w:pPr>
        <w:rPr>
          <w:b/>
          <w:sz w:val="22"/>
          <w:szCs w:val="22"/>
        </w:rPr>
      </w:pPr>
    </w:p>
    <w:p w14:paraId="497F7675" w14:textId="77777777" w:rsidR="00363E3F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39F03508" w14:textId="77777777" w:rsidR="00344870" w:rsidRPr="0093780A" w:rsidRDefault="00363E3F" w:rsidP="00363E3F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6E7D03" w:rsidRPr="005B4876" w14:paraId="46DCDE7B" w14:textId="77777777" w:rsidTr="003B21E1">
        <w:tc>
          <w:tcPr>
            <w:tcW w:w="10206" w:type="dxa"/>
            <w:gridSpan w:val="3"/>
            <w:shd w:val="clear" w:color="auto" w:fill="auto"/>
          </w:tcPr>
          <w:p w14:paraId="3F8405BC" w14:textId="77777777" w:rsidR="006E7D03" w:rsidRPr="00A6292B" w:rsidRDefault="006E7D03" w:rsidP="003B21E1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Pr="00F24418">
              <w:t xml:space="preserve"> </w:t>
            </w:r>
          </w:p>
        </w:tc>
      </w:tr>
      <w:tr w:rsidR="006E7D03" w:rsidRPr="005B4876" w14:paraId="6D1FD7A3" w14:textId="77777777" w:rsidTr="003B21E1">
        <w:tc>
          <w:tcPr>
            <w:tcW w:w="10206" w:type="dxa"/>
            <w:gridSpan w:val="3"/>
            <w:shd w:val="clear" w:color="auto" w:fill="auto"/>
          </w:tcPr>
          <w:p w14:paraId="224FDEB7" w14:textId="77777777" w:rsidR="006E7D03" w:rsidRPr="00004590" w:rsidRDefault="006E7D03" w:rsidP="003B21E1">
            <w:pPr>
              <w:rPr>
                <w:sz w:val="22"/>
                <w:szCs w:val="22"/>
              </w:rPr>
            </w:pPr>
            <w:proofErr w:type="gramStart"/>
            <w:r w:rsidRPr="00004590">
              <w:rPr>
                <w:sz w:val="22"/>
                <w:szCs w:val="22"/>
              </w:rPr>
              <w:t xml:space="preserve">Площадь </w:t>
            </w:r>
            <w:r>
              <w:rPr>
                <w:sz w:val="22"/>
                <w:szCs w:val="22"/>
              </w:rPr>
              <w:t xml:space="preserve"> испрашиваемого</w:t>
            </w:r>
            <w:proofErr w:type="gramEnd"/>
            <w:r>
              <w:rPr>
                <w:sz w:val="22"/>
                <w:szCs w:val="22"/>
              </w:rPr>
              <w:t xml:space="preserve"> публичного сервитута </w:t>
            </w:r>
            <w:r>
              <w:rPr>
                <w:sz w:val="22"/>
                <w:szCs w:val="22"/>
                <w:u w:val="single"/>
              </w:rPr>
              <w:t xml:space="preserve">2804 </w:t>
            </w:r>
            <w:r w:rsidRPr="00004590">
              <w:rPr>
                <w:sz w:val="22"/>
                <w:szCs w:val="22"/>
              </w:rPr>
              <w:t xml:space="preserve"> 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6E7D03" w:rsidRPr="005B4876" w14:paraId="1CA17996" w14:textId="77777777" w:rsidTr="003B21E1">
        <w:tc>
          <w:tcPr>
            <w:tcW w:w="10206" w:type="dxa"/>
            <w:gridSpan w:val="3"/>
            <w:shd w:val="clear" w:color="auto" w:fill="auto"/>
            <w:vAlign w:val="center"/>
          </w:tcPr>
          <w:p w14:paraId="79A07B27" w14:textId="77777777" w:rsidR="006E7D03" w:rsidRPr="00004590" w:rsidRDefault="006E7D03" w:rsidP="003B21E1">
            <w:pPr>
              <w:rPr>
                <w:sz w:val="22"/>
                <w:szCs w:val="22"/>
              </w:rPr>
            </w:pPr>
            <w:r w:rsidRPr="005743B5">
              <w:rPr>
                <w:sz w:val="22"/>
                <w:szCs w:val="22"/>
              </w:rPr>
              <w:t>Публичный сервитут для размещения объ</w:t>
            </w:r>
            <w:r>
              <w:rPr>
                <w:sz w:val="22"/>
                <w:szCs w:val="22"/>
              </w:rPr>
              <w:t>екта электросетевого хозяйства</w:t>
            </w:r>
          </w:p>
        </w:tc>
      </w:tr>
      <w:tr w:rsidR="006E7D03" w:rsidRPr="005B4876" w14:paraId="29E0BD74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9C2310D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земельного участка с кадастровым номером </w:t>
            </w:r>
            <w:r w:rsidRPr="000E2F67">
              <w:rPr>
                <w:sz w:val="22"/>
                <w:szCs w:val="22"/>
              </w:rPr>
              <w:t>38:27:020025:674</w:t>
            </w:r>
            <w:r>
              <w:rPr>
                <w:sz w:val="22"/>
                <w:szCs w:val="22"/>
              </w:rPr>
              <w:t xml:space="preserve"> – 10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E7D03" w:rsidRPr="005B4876" w14:paraId="40C2504E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2DD0DD30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земельного участка с кадастровым номером </w:t>
            </w:r>
            <w:r w:rsidRPr="006E658B">
              <w:rPr>
                <w:sz w:val="22"/>
                <w:szCs w:val="22"/>
              </w:rPr>
              <w:t>38:27:020025:205</w:t>
            </w:r>
            <w:r>
              <w:rPr>
                <w:sz w:val="22"/>
                <w:szCs w:val="22"/>
              </w:rPr>
              <w:t xml:space="preserve"> – 82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E7D03" w:rsidRPr="005B4876" w14:paraId="1606376B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98FA051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земельного участка с кадастровым номером 38:27:020011:</w:t>
            </w:r>
            <w:proofErr w:type="gramStart"/>
            <w:r>
              <w:rPr>
                <w:sz w:val="22"/>
                <w:szCs w:val="22"/>
              </w:rPr>
              <w:t>195  -</w:t>
            </w:r>
            <w:proofErr w:type="gramEnd"/>
            <w:r>
              <w:rPr>
                <w:sz w:val="22"/>
                <w:szCs w:val="22"/>
              </w:rPr>
              <w:t xml:space="preserve"> 1194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E7D03" w:rsidRPr="005B4876" w14:paraId="23F7171C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0788BE3E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земельного участка с кадастровым номером 38:27:020011:</w:t>
            </w:r>
            <w:proofErr w:type="gramStart"/>
            <w:r>
              <w:rPr>
                <w:sz w:val="22"/>
                <w:szCs w:val="22"/>
              </w:rPr>
              <w:t>196  -</w:t>
            </w:r>
            <w:proofErr w:type="gramEnd"/>
            <w:r>
              <w:rPr>
                <w:sz w:val="22"/>
                <w:szCs w:val="22"/>
              </w:rPr>
              <w:t xml:space="preserve"> 276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6E7D03" w:rsidRPr="005B4876" w14:paraId="44DE2AFE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93E44B1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земельного участка с кадастровым номером </w:t>
            </w:r>
            <w:r w:rsidRPr="006E658B">
              <w:rPr>
                <w:sz w:val="22"/>
                <w:szCs w:val="22"/>
              </w:rPr>
              <w:t>38:27:020007:1206</w:t>
            </w:r>
            <w:r>
              <w:rPr>
                <w:sz w:val="22"/>
                <w:szCs w:val="22"/>
              </w:rPr>
              <w:t xml:space="preserve"> – 37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E7D03" w:rsidRPr="005B4876" w14:paraId="79D119CA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1A24334F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земельного участка с кадастровым номером </w:t>
            </w:r>
            <w:r w:rsidRPr="006E658B">
              <w:rPr>
                <w:sz w:val="22"/>
                <w:szCs w:val="22"/>
              </w:rPr>
              <w:t>38:27:020007:1291</w:t>
            </w:r>
            <w:r>
              <w:rPr>
                <w:sz w:val="22"/>
                <w:szCs w:val="22"/>
              </w:rPr>
              <w:t xml:space="preserve"> –1096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E7D03" w:rsidRPr="005B4876" w14:paraId="0FDDD3B6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5D74E25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земельного участка с кадастровым номером </w:t>
            </w:r>
            <w:r w:rsidRPr="00674206">
              <w:rPr>
                <w:sz w:val="22"/>
                <w:szCs w:val="22"/>
              </w:rPr>
              <w:t>38:27:000000:3203</w:t>
            </w:r>
            <w:r>
              <w:rPr>
                <w:sz w:val="22"/>
                <w:szCs w:val="22"/>
              </w:rPr>
              <w:t xml:space="preserve"> –98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6E7D03" w:rsidRPr="005B4876" w14:paraId="0E9398C4" w14:textId="77777777" w:rsidTr="003B21E1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4C0FA0AB" w14:textId="77777777" w:rsidR="006E7D03" w:rsidRDefault="006E7D03" w:rsidP="003B21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в отношение земель собственность на которые не разграничена – 11 </w:t>
            </w:r>
            <w:proofErr w:type="spellStart"/>
            <w:proofErr w:type="gramStart"/>
            <w:r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6E7D03" w:rsidRPr="005B4876" w14:paraId="28546A2A" w14:textId="77777777" w:rsidTr="003B21E1">
        <w:tc>
          <w:tcPr>
            <w:tcW w:w="2802" w:type="dxa"/>
            <w:vMerge w:val="restart"/>
            <w:shd w:val="clear" w:color="auto" w:fill="auto"/>
            <w:vAlign w:val="center"/>
          </w:tcPr>
          <w:p w14:paraId="4F58461C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14:paraId="08866EC6" w14:textId="77777777" w:rsidR="006E7D03" w:rsidRPr="00004590" w:rsidRDefault="006E7D03" w:rsidP="003B21E1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6E7D03" w:rsidRPr="005B4876" w14:paraId="4893E9D1" w14:textId="77777777" w:rsidTr="003B21E1">
        <w:tc>
          <w:tcPr>
            <w:tcW w:w="2802" w:type="dxa"/>
            <w:vMerge/>
            <w:shd w:val="clear" w:color="auto" w:fill="auto"/>
            <w:vAlign w:val="center"/>
          </w:tcPr>
          <w:p w14:paraId="497984A1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55E1F73E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58D6EECC" w14:textId="77777777" w:rsidR="006E7D03" w:rsidRPr="00004590" w:rsidRDefault="006E7D03" w:rsidP="003B21E1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6E7D03" w:rsidRPr="005B4876" w14:paraId="18D6A093" w14:textId="77777777" w:rsidTr="003B21E1">
        <w:tc>
          <w:tcPr>
            <w:tcW w:w="2802" w:type="dxa"/>
            <w:shd w:val="clear" w:color="auto" w:fill="auto"/>
            <w:vAlign w:val="center"/>
          </w:tcPr>
          <w:p w14:paraId="6D7DCB5E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EFCA31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432C62C9" w14:textId="77777777" w:rsidR="006E7D03" w:rsidRPr="00004590" w:rsidRDefault="006E7D03" w:rsidP="003B21E1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6E7D03" w:rsidRPr="00EE2D80" w14:paraId="6312ACE8" w14:textId="77777777" w:rsidTr="003B21E1">
        <w:tc>
          <w:tcPr>
            <w:tcW w:w="2802" w:type="dxa"/>
            <w:shd w:val="clear" w:color="auto" w:fill="auto"/>
            <w:vAlign w:val="bottom"/>
          </w:tcPr>
          <w:p w14:paraId="7CDADBEC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33F99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372900.02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BFB4F0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3312433.40</w:t>
            </w:r>
          </w:p>
        </w:tc>
      </w:tr>
      <w:tr w:rsidR="006E7D03" w:rsidRPr="00EE2D80" w14:paraId="3C6BDD28" w14:textId="77777777" w:rsidTr="003B21E1">
        <w:tc>
          <w:tcPr>
            <w:tcW w:w="2802" w:type="dxa"/>
            <w:shd w:val="clear" w:color="auto" w:fill="auto"/>
            <w:vAlign w:val="bottom"/>
          </w:tcPr>
          <w:p w14:paraId="5E802E6D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681E5E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372899.97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05D0A9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3312434.47</w:t>
            </w:r>
          </w:p>
        </w:tc>
      </w:tr>
      <w:tr w:rsidR="006E7D03" w:rsidRPr="00EE2D80" w14:paraId="21E64151" w14:textId="77777777" w:rsidTr="003B21E1">
        <w:tc>
          <w:tcPr>
            <w:tcW w:w="2802" w:type="dxa"/>
            <w:shd w:val="clear" w:color="auto" w:fill="auto"/>
            <w:vAlign w:val="bottom"/>
          </w:tcPr>
          <w:p w14:paraId="11101815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789B3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372892.54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AE7990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3312455.30</w:t>
            </w:r>
          </w:p>
        </w:tc>
      </w:tr>
      <w:tr w:rsidR="006E7D03" w:rsidRPr="00EE2D80" w14:paraId="457778BC" w14:textId="77777777" w:rsidTr="003B21E1">
        <w:tc>
          <w:tcPr>
            <w:tcW w:w="2802" w:type="dxa"/>
            <w:shd w:val="clear" w:color="auto" w:fill="auto"/>
            <w:vAlign w:val="bottom"/>
          </w:tcPr>
          <w:p w14:paraId="19647481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DD6358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372883.64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DD1675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3312480.20</w:t>
            </w:r>
          </w:p>
        </w:tc>
      </w:tr>
      <w:tr w:rsidR="006E7D03" w:rsidRPr="00EE2D80" w14:paraId="39EF5FBE" w14:textId="77777777" w:rsidTr="003B21E1">
        <w:tc>
          <w:tcPr>
            <w:tcW w:w="2802" w:type="dxa"/>
            <w:shd w:val="clear" w:color="auto" w:fill="auto"/>
            <w:vAlign w:val="bottom"/>
          </w:tcPr>
          <w:p w14:paraId="135F9A3E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ACFD1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372882.99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8770B0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3312481.74</w:t>
            </w:r>
          </w:p>
        </w:tc>
      </w:tr>
      <w:tr w:rsidR="006E7D03" w:rsidRPr="00EE2D80" w14:paraId="5FE5D346" w14:textId="77777777" w:rsidTr="003B21E1">
        <w:tc>
          <w:tcPr>
            <w:tcW w:w="2802" w:type="dxa"/>
            <w:shd w:val="clear" w:color="auto" w:fill="auto"/>
            <w:vAlign w:val="bottom"/>
          </w:tcPr>
          <w:p w14:paraId="2F38BF16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07784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372881.95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C9DE1A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3312481.28</w:t>
            </w:r>
          </w:p>
        </w:tc>
      </w:tr>
      <w:tr w:rsidR="006E7D03" w:rsidRPr="00EE2D80" w14:paraId="747B92E9" w14:textId="77777777" w:rsidTr="003B21E1">
        <w:tc>
          <w:tcPr>
            <w:tcW w:w="2802" w:type="dxa"/>
            <w:shd w:val="clear" w:color="auto" w:fill="auto"/>
            <w:vAlign w:val="bottom"/>
          </w:tcPr>
          <w:p w14:paraId="0EE712F4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1CECB0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372881.13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504BE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3312480.99</w:t>
            </w:r>
          </w:p>
        </w:tc>
      </w:tr>
      <w:tr w:rsidR="006E7D03" w:rsidRPr="00EE2D80" w14:paraId="66072CBB" w14:textId="77777777" w:rsidTr="003B21E1">
        <w:tc>
          <w:tcPr>
            <w:tcW w:w="2802" w:type="dxa"/>
            <w:shd w:val="clear" w:color="auto" w:fill="auto"/>
            <w:vAlign w:val="bottom"/>
          </w:tcPr>
          <w:p w14:paraId="43BFD9DF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216292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372881.77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734F77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3312479.47</w:t>
            </w:r>
          </w:p>
        </w:tc>
      </w:tr>
      <w:tr w:rsidR="006E7D03" w:rsidRPr="00EE2D80" w14:paraId="3FC7CE0B" w14:textId="77777777" w:rsidTr="003B21E1">
        <w:tc>
          <w:tcPr>
            <w:tcW w:w="2802" w:type="dxa"/>
            <w:shd w:val="clear" w:color="auto" w:fill="auto"/>
            <w:vAlign w:val="bottom"/>
          </w:tcPr>
          <w:p w14:paraId="3C4BF639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31BEF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372890.65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4774CB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3312454.63</w:t>
            </w:r>
          </w:p>
        </w:tc>
      </w:tr>
      <w:tr w:rsidR="006E7D03" w:rsidRPr="00EE2D80" w14:paraId="4E9BA060" w14:textId="77777777" w:rsidTr="003B21E1">
        <w:tc>
          <w:tcPr>
            <w:tcW w:w="2802" w:type="dxa"/>
            <w:shd w:val="clear" w:color="auto" w:fill="auto"/>
            <w:vAlign w:val="bottom"/>
          </w:tcPr>
          <w:p w14:paraId="6F385E99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92154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372897.98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47552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3312434.08</w:t>
            </w:r>
          </w:p>
        </w:tc>
      </w:tr>
      <w:tr w:rsidR="006E7D03" w:rsidRPr="00EE2D80" w14:paraId="239C8CF2" w14:textId="77777777" w:rsidTr="003B21E1">
        <w:tc>
          <w:tcPr>
            <w:tcW w:w="2802" w:type="dxa"/>
            <w:shd w:val="clear" w:color="auto" w:fill="auto"/>
            <w:vAlign w:val="bottom"/>
          </w:tcPr>
          <w:p w14:paraId="43645479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09786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372898.17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55BF39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3312432.86</w:t>
            </w:r>
          </w:p>
        </w:tc>
      </w:tr>
      <w:tr w:rsidR="006E7D03" w:rsidRPr="00EE2D80" w14:paraId="4A2CCB3F" w14:textId="77777777" w:rsidTr="003B21E1">
        <w:tc>
          <w:tcPr>
            <w:tcW w:w="2802" w:type="dxa"/>
            <w:shd w:val="clear" w:color="auto" w:fill="auto"/>
            <w:vAlign w:val="bottom"/>
          </w:tcPr>
          <w:p w14:paraId="47D7F662" w14:textId="77777777" w:rsidR="006E7D03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13D89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372900.02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69855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3312433.40</w:t>
            </w:r>
          </w:p>
        </w:tc>
      </w:tr>
      <w:tr w:rsidR="006E7D03" w:rsidRPr="00EE2D80" w14:paraId="03EF05C4" w14:textId="77777777" w:rsidTr="003B21E1">
        <w:tc>
          <w:tcPr>
            <w:tcW w:w="10206" w:type="dxa"/>
            <w:gridSpan w:val="3"/>
            <w:shd w:val="clear" w:color="auto" w:fill="auto"/>
            <w:vAlign w:val="bottom"/>
          </w:tcPr>
          <w:p w14:paraId="337E00BC" w14:textId="77777777" w:rsidR="006E7D03" w:rsidRPr="009A55A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Контур №2 </w:t>
            </w:r>
          </w:p>
        </w:tc>
      </w:tr>
      <w:tr w:rsidR="006E7D03" w:rsidRPr="00EE2D80" w14:paraId="7EAC3180" w14:textId="77777777" w:rsidTr="003B21E1">
        <w:tc>
          <w:tcPr>
            <w:tcW w:w="2802" w:type="dxa"/>
            <w:shd w:val="clear" w:color="auto" w:fill="auto"/>
            <w:vAlign w:val="bottom"/>
          </w:tcPr>
          <w:p w14:paraId="03BCDF0A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C523E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372879.06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8FF214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3312493.80</w:t>
            </w:r>
          </w:p>
        </w:tc>
      </w:tr>
      <w:tr w:rsidR="006E7D03" w:rsidRPr="00EE2D80" w14:paraId="5D135699" w14:textId="77777777" w:rsidTr="003B21E1">
        <w:tc>
          <w:tcPr>
            <w:tcW w:w="2802" w:type="dxa"/>
            <w:shd w:val="clear" w:color="auto" w:fill="auto"/>
            <w:vAlign w:val="bottom"/>
          </w:tcPr>
          <w:p w14:paraId="2EF3E8BF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E34BAE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372884.43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7F42A9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3312496.02</w:t>
            </w:r>
          </w:p>
        </w:tc>
      </w:tr>
      <w:tr w:rsidR="006E7D03" w:rsidRPr="00EE2D80" w14:paraId="744BF9EF" w14:textId="77777777" w:rsidTr="003B21E1">
        <w:tc>
          <w:tcPr>
            <w:tcW w:w="2802" w:type="dxa"/>
            <w:shd w:val="clear" w:color="auto" w:fill="auto"/>
            <w:vAlign w:val="bottom"/>
          </w:tcPr>
          <w:p w14:paraId="49EE00B3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9DBA0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372887.08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FF77B9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3312497.21</w:t>
            </w:r>
          </w:p>
        </w:tc>
      </w:tr>
      <w:tr w:rsidR="006E7D03" w:rsidRPr="00EE2D80" w14:paraId="6747651C" w14:textId="77777777" w:rsidTr="003B21E1">
        <w:tc>
          <w:tcPr>
            <w:tcW w:w="2802" w:type="dxa"/>
            <w:shd w:val="clear" w:color="auto" w:fill="auto"/>
            <w:vAlign w:val="bottom"/>
          </w:tcPr>
          <w:p w14:paraId="21C02FA0" w14:textId="77777777" w:rsidR="006E7D03" w:rsidRPr="009A55A5" w:rsidRDefault="006E7D03" w:rsidP="003B21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A55A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EFD2E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372891.92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7A060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3312499.51</w:t>
            </w:r>
          </w:p>
        </w:tc>
      </w:tr>
      <w:tr w:rsidR="006E7D03" w:rsidRPr="00EE2D80" w14:paraId="6B831CF8" w14:textId="77777777" w:rsidTr="003B21E1">
        <w:tc>
          <w:tcPr>
            <w:tcW w:w="2802" w:type="dxa"/>
            <w:shd w:val="clear" w:color="auto" w:fill="auto"/>
            <w:vAlign w:val="bottom"/>
          </w:tcPr>
          <w:p w14:paraId="38FEC015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01BC87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372901.84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4E620B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3312504.14</w:t>
            </w:r>
          </w:p>
        </w:tc>
      </w:tr>
      <w:tr w:rsidR="006E7D03" w:rsidRPr="00EE2D80" w14:paraId="252C4D80" w14:textId="77777777" w:rsidTr="003B21E1">
        <w:tc>
          <w:tcPr>
            <w:tcW w:w="2802" w:type="dxa"/>
            <w:shd w:val="clear" w:color="auto" w:fill="auto"/>
            <w:vAlign w:val="bottom"/>
          </w:tcPr>
          <w:p w14:paraId="1FFB5147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769DBF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372930.83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327B3E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3312518.43</w:t>
            </w:r>
          </w:p>
        </w:tc>
      </w:tr>
      <w:tr w:rsidR="006E7D03" w:rsidRPr="00EE2D80" w14:paraId="74867039" w14:textId="77777777" w:rsidTr="003B21E1">
        <w:tc>
          <w:tcPr>
            <w:tcW w:w="2802" w:type="dxa"/>
            <w:shd w:val="clear" w:color="auto" w:fill="auto"/>
            <w:vAlign w:val="bottom"/>
          </w:tcPr>
          <w:p w14:paraId="2FA5F907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D4F3DA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372944.37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3FC639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3312549.99</w:t>
            </w:r>
          </w:p>
        </w:tc>
      </w:tr>
      <w:tr w:rsidR="006E7D03" w:rsidRPr="00EE2D80" w14:paraId="13D5018A" w14:textId="77777777" w:rsidTr="003B21E1">
        <w:tc>
          <w:tcPr>
            <w:tcW w:w="2802" w:type="dxa"/>
            <w:shd w:val="clear" w:color="auto" w:fill="auto"/>
            <w:vAlign w:val="bottom"/>
          </w:tcPr>
          <w:p w14:paraId="648C3404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B45A4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372958.98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EF8A4B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3312576.72</w:t>
            </w:r>
          </w:p>
        </w:tc>
      </w:tr>
      <w:tr w:rsidR="006E7D03" w:rsidRPr="00EE2D80" w14:paraId="33D6135C" w14:textId="77777777" w:rsidTr="003B21E1">
        <w:tc>
          <w:tcPr>
            <w:tcW w:w="2802" w:type="dxa"/>
            <w:shd w:val="clear" w:color="auto" w:fill="auto"/>
            <w:vAlign w:val="bottom"/>
          </w:tcPr>
          <w:p w14:paraId="6DA8CFEA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03D3A7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372950.14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7F8EE2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3312625.26</w:t>
            </w:r>
          </w:p>
        </w:tc>
      </w:tr>
      <w:tr w:rsidR="006E7D03" w:rsidRPr="00EE2D80" w14:paraId="32616747" w14:textId="77777777" w:rsidTr="003B21E1">
        <w:tc>
          <w:tcPr>
            <w:tcW w:w="2802" w:type="dxa"/>
            <w:shd w:val="clear" w:color="auto" w:fill="auto"/>
            <w:vAlign w:val="center"/>
          </w:tcPr>
          <w:p w14:paraId="36B17E93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251923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372933.96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E620B8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3312674.75</w:t>
            </w:r>
          </w:p>
        </w:tc>
      </w:tr>
      <w:tr w:rsidR="006E7D03" w:rsidRPr="00EE2D80" w14:paraId="3F1DD1E6" w14:textId="77777777" w:rsidTr="003B21E1">
        <w:tc>
          <w:tcPr>
            <w:tcW w:w="2802" w:type="dxa"/>
            <w:shd w:val="clear" w:color="auto" w:fill="auto"/>
            <w:vAlign w:val="bottom"/>
          </w:tcPr>
          <w:p w14:paraId="5DC3E6D5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7B63A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372920.29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BA9E0B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3312687.49</w:t>
            </w:r>
          </w:p>
        </w:tc>
      </w:tr>
      <w:tr w:rsidR="006E7D03" w:rsidRPr="00EE2D80" w14:paraId="3959CA49" w14:textId="77777777" w:rsidTr="003B21E1">
        <w:tc>
          <w:tcPr>
            <w:tcW w:w="2802" w:type="dxa"/>
            <w:shd w:val="clear" w:color="auto" w:fill="auto"/>
            <w:vAlign w:val="bottom"/>
          </w:tcPr>
          <w:p w14:paraId="760A3819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17053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372853.56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305C8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3312748.26</w:t>
            </w:r>
          </w:p>
        </w:tc>
      </w:tr>
      <w:tr w:rsidR="006E7D03" w:rsidRPr="00EE2D80" w14:paraId="7D187E43" w14:textId="77777777" w:rsidTr="003B21E1">
        <w:tc>
          <w:tcPr>
            <w:tcW w:w="2802" w:type="dxa"/>
            <w:shd w:val="clear" w:color="auto" w:fill="auto"/>
            <w:vAlign w:val="bottom"/>
          </w:tcPr>
          <w:p w14:paraId="44B2167B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153CD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372854.88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CCC850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3312760.40</w:t>
            </w:r>
          </w:p>
        </w:tc>
      </w:tr>
      <w:tr w:rsidR="006E7D03" w:rsidRPr="00EE2D80" w14:paraId="3C9088DF" w14:textId="77777777" w:rsidTr="003B21E1">
        <w:tc>
          <w:tcPr>
            <w:tcW w:w="2802" w:type="dxa"/>
            <w:shd w:val="clear" w:color="auto" w:fill="auto"/>
            <w:vAlign w:val="bottom"/>
          </w:tcPr>
          <w:p w14:paraId="2FB0C202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B0F8F5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372877.56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EFA8A1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3312968.53</w:t>
            </w:r>
          </w:p>
        </w:tc>
      </w:tr>
      <w:tr w:rsidR="006E7D03" w:rsidRPr="00EE2D80" w14:paraId="757FE2E1" w14:textId="77777777" w:rsidTr="003B21E1">
        <w:tc>
          <w:tcPr>
            <w:tcW w:w="2802" w:type="dxa"/>
            <w:shd w:val="clear" w:color="auto" w:fill="auto"/>
            <w:vAlign w:val="bottom"/>
          </w:tcPr>
          <w:p w14:paraId="0FDF97CD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CF3D3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372874.99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C6BFAC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3313027.11</w:t>
            </w:r>
          </w:p>
        </w:tc>
      </w:tr>
      <w:tr w:rsidR="006E7D03" w:rsidRPr="00EE2D80" w14:paraId="7CF8A5AD" w14:textId="77777777" w:rsidTr="003B21E1">
        <w:tc>
          <w:tcPr>
            <w:tcW w:w="2802" w:type="dxa"/>
            <w:shd w:val="clear" w:color="auto" w:fill="auto"/>
            <w:vAlign w:val="center"/>
          </w:tcPr>
          <w:p w14:paraId="462FBBFD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04BA24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372754.32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09CDDD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3313018.74</w:t>
            </w:r>
          </w:p>
        </w:tc>
      </w:tr>
      <w:tr w:rsidR="006E7D03" w:rsidRPr="00EE2D80" w14:paraId="7C5E5B03" w14:textId="77777777" w:rsidTr="003B21E1">
        <w:tc>
          <w:tcPr>
            <w:tcW w:w="2802" w:type="dxa"/>
            <w:shd w:val="clear" w:color="auto" w:fill="auto"/>
            <w:vAlign w:val="bottom"/>
          </w:tcPr>
          <w:p w14:paraId="69F8CCBD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8D3684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372742.35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153F15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3313026.78</w:t>
            </w:r>
          </w:p>
        </w:tc>
      </w:tr>
      <w:tr w:rsidR="006E7D03" w:rsidRPr="00EE2D80" w14:paraId="383B5E3C" w14:textId="77777777" w:rsidTr="003B21E1">
        <w:tc>
          <w:tcPr>
            <w:tcW w:w="2802" w:type="dxa"/>
            <w:shd w:val="clear" w:color="auto" w:fill="auto"/>
            <w:vAlign w:val="bottom"/>
          </w:tcPr>
          <w:p w14:paraId="4AD67C13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62B3A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372732.57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292E3D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3313042.09</w:t>
            </w:r>
          </w:p>
        </w:tc>
      </w:tr>
      <w:tr w:rsidR="006E7D03" w:rsidRPr="00EE2D80" w14:paraId="0228F1F2" w14:textId="77777777" w:rsidTr="003B21E1">
        <w:tc>
          <w:tcPr>
            <w:tcW w:w="2802" w:type="dxa"/>
            <w:shd w:val="clear" w:color="auto" w:fill="auto"/>
            <w:vAlign w:val="bottom"/>
          </w:tcPr>
          <w:p w14:paraId="589B074D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73F73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372743.00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1DF64C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3313050.11</w:t>
            </w:r>
          </w:p>
        </w:tc>
      </w:tr>
      <w:tr w:rsidR="006E7D03" w:rsidRPr="00EE2D80" w14:paraId="35C4E43B" w14:textId="77777777" w:rsidTr="003B21E1">
        <w:tc>
          <w:tcPr>
            <w:tcW w:w="2802" w:type="dxa"/>
            <w:shd w:val="clear" w:color="auto" w:fill="auto"/>
            <w:vAlign w:val="bottom"/>
          </w:tcPr>
          <w:p w14:paraId="77D67C5F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A6E2FD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372731.45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02E281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3313068.01</w:t>
            </w:r>
          </w:p>
        </w:tc>
      </w:tr>
      <w:tr w:rsidR="006E7D03" w:rsidRPr="00EE2D80" w14:paraId="146602B0" w14:textId="77777777" w:rsidTr="003B21E1">
        <w:tc>
          <w:tcPr>
            <w:tcW w:w="2802" w:type="dxa"/>
            <w:shd w:val="clear" w:color="auto" w:fill="auto"/>
            <w:vAlign w:val="bottom"/>
          </w:tcPr>
          <w:p w14:paraId="5D74783C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835769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372730.32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613E5D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3313069.75</w:t>
            </w:r>
          </w:p>
        </w:tc>
      </w:tr>
      <w:tr w:rsidR="006E7D03" w:rsidRPr="00EE2D80" w14:paraId="4DF82D87" w14:textId="77777777" w:rsidTr="003B21E1">
        <w:tc>
          <w:tcPr>
            <w:tcW w:w="2802" w:type="dxa"/>
            <w:shd w:val="clear" w:color="auto" w:fill="auto"/>
            <w:vAlign w:val="center"/>
          </w:tcPr>
          <w:p w14:paraId="2881E4A5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2D451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372721.13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5C0513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3313063.70</w:t>
            </w:r>
          </w:p>
        </w:tc>
      </w:tr>
      <w:tr w:rsidR="006E7D03" w:rsidRPr="00EE2D80" w14:paraId="4EF52343" w14:textId="77777777" w:rsidTr="003B21E1">
        <w:tc>
          <w:tcPr>
            <w:tcW w:w="2802" w:type="dxa"/>
            <w:shd w:val="clear" w:color="auto" w:fill="auto"/>
            <w:vAlign w:val="bottom"/>
          </w:tcPr>
          <w:p w14:paraId="44F774A0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41FD2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372691.13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298E77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3313109.91</w:t>
            </w:r>
          </w:p>
        </w:tc>
      </w:tr>
      <w:tr w:rsidR="006E7D03" w:rsidRPr="00EE2D80" w14:paraId="63A7BA19" w14:textId="77777777" w:rsidTr="003B21E1">
        <w:tc>
          <w:tcPr>
            <w:tcW w:w="2802" w:type="dxa"/>
            <w:shd w:val="clear" w:color="auto" w:fill="auto"/>
            <w:vAlign w:val="bottom"/>
          </w:tcPr>
          <w:p w14:paraId="2D56A96B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AE2CC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372687.98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4F9F13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3313118.53</w:t>
            </w:r>
          </w:p>
        </w:tc>
      </w:tr>
      <w:tr w:rsidR="006E7D03" w:rsidRPr="00EE2D80" w14:paraId="7D3148EF" w14:textId="77777777" w:rsidTr="003B21E1">
        <w:tc>
          <w:tcPr>
            <w:tcW w:w="2802" w:type="dxa"/>
            <w:shd w:val="clear" w:color="auto" w:fill="auto"/>
            <w:vAlign w:val="bottom"/>
          </w:tcPr>
          <w:p w14:paraId="349B393C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EF78B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372685.30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AF67D4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3313134.71</w:t>
            </w:r>
          </w:p>
        </w:tc>
      </w:tr>
      <w:tr w:rsidR="006E7D03" w:rsidRPr="00EE2D80" w14:paraId="2C285EDC" w14:textId="77777777" w:rsidTr="003B21E1">
        <w:tc>
          <w:tcPr>
            <w:tcW w:w="2802" w:type="dxa"/>
            <w:shd w:val="clear" w:color="auto" w:fill="auto"/>
            <w:vAlign w:val="bottom"/>
          </w:tcPr>
          <w:p w14:paraId="66C7FCD9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3BECC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372682.04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2F7168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3313154.44</w:t>
            </w:r>
          </w:p>
        </w:tc>
      </w:tr>
      <w:tr w:rsidR="006E7D03" w:rsidRPr="00EE2D80" w14:paraId="0AF9B75F" w14:textId="77777777" w:rsidTr="003B21E1">
        <w:tc>
          <w:tcPr>
            <w:tcW w:w="2802" w:type="dxa"/>
            <w:shd w:val="clear" w:color="auto" w:fill="auto"/>
            <w:vAlign w:val="bottom"/>
          </w:tcPr>
          <w:p w14:paraId="23CBF6A4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C1A77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372678.77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A41D79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3313174.17</w:t>
            </w:r>
          </w:p>
        </w:tc>
      </w:tr>
      <w:tr w:rsidR="006E7D03" w:rsidRPr="00EE2D80" w14:paraId="71B58BB4" w14:textId="77777777" w:rsidTr="003B21E1">
        <w:tc>
          <w:tcPr>
            <w:tcW w:w="2802" w:type="dxa"/>
            <w:shd w:val="clear" w:color="auto" w:fill="auto"/>
            <w:vAlign w:val="center"/>
          </w:tcPr>
          <w:p w14:paraId="28FC6B5D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6AF9CE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372672.25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A2467F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3313213.64</w:t>
            </w:r>
          </w:p>
        </w:tc>
      </w:tr>
      <w:tr w:rsidR="006E7D03" w:rsidRPr="00EE2D80" w14:paraId="0045EA4C" w14:textId="77777777" w:rsidTr="003B21E1">
        <w:tc>
          <w:tcPr>
            <w:tcW w:w="2802" w:type="dxa"/>
            <w:shd w:val="clear" w:color="auto" w:fill="auto"/>
            <w:vAlign w:val="bottom"/>
          </w:tcPr>
          <w:p w14:paraId="5CBD66D5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1EEFB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372668.98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2DE2BD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3313233.37</w:t>
            </w:r>
          </w:p>
        </w:tc>
      </w:tr>
      <w:tr w:rsidR="006E7D03" w:rsidRPr="00EE2D80" w14:paraId="0C7F92B5" w14:textId="77777777" w:rsidTr="003B21E1">
        <w:tc>
          <w:tcPr>
            <w:tcW w:w="2802" w:type="dxa"/>
            <w:shd w:val="clear" w:color="auto" w:fill="auto"/>
            <w:vAlign w:val="bottom"/>
          </w:tcPr>
          <w:p w14:paraId="153A28C0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39F7A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372662.46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1DDFEA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3313272.83</w:t>
            </w:r>
          </w:p>
        </w:tc>
      </w:tr>
      <w:tr w:rsidR="006E7D03" w:rsidRPr="00EE2D80" w14:paraId="211FDDAA" w14:textId="77777777" w:rsidTr="003B21E1">
        <w:tc>
          <w:tcPr>
            <w:tcW w:w="2802" w:type="dxa"/>
            <w:shd w:val="clear" w:color="auto" w:fill="auto"/>
            <w:vAlign w:val="bottom"/>
          </w:tcPr>
          <w:p w14:paraId="152BE028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F430D1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372659.19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A58F0E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3313292.56</w:t>
            </w:r>
          </w:p>
        </w:tc>
      </w:tr>
      <w:tr w:rsidR="006E7D03" w:rsidRPr="00EE2D80" w14:paraId="1FB1E040" w14:textId="77777777" w:rsidTr="003B21E1">
        <w:tc>
          <w:tcPr>
            <w:tcW w:w="2802" w:type="dxa"/>
            <w:shd w:val="clear" w:color="auto" w:fill="auto"/>
            <w:vAlign w:val="bottom"/>
          </w:tcPr>
          <w:p w14:paraId="5E877841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E1D49F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372655.43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4ABD90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3313315.28</w:t>
            </w:r>
          </w:p>
        </w:tc>
      </w:tr>
      <w:tr w:rsidR="006E7D03" w:rsidRPr="00EE2D80" w14:paraId="0D30A141" w14:textId="77777777" w:rsidTr="003B21E1">
        <w:tc>
          <w:tcPr>
            <w:tcW w:w="2802" w:type="dxa"/>
            <w:shd w:val="clear" w:color="auto" w:fill="auto"/>
            <w:vAlign w:val="bottom"/>
          </w:tcPr>
          <w:p w14:paraId="05F4B0A6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29890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372655.10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F7A984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3313317.26</w:t>
            </w:r>
          </w:p>
        </w:tc>
      </w:tr>
      <w:tr w:rsidR="006E7D03" w:rsidRPr="00EE2D80" w14:paraId="2887F197" w14:textId="77777777" w:rsidTr="003B21E1">
        <w:tc>
          <w:tcPr>
            <w:tcW w:w="2802" w:type="dxa"/>
            <w:shd w:val="clear" w:color="auto" w:fill="auto"/>
            <w:vAlign w:val="center"/>
          </w:tcPr>
          <w:p w14:paraId="1DA6FCB4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3940C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372651.15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178209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3313316.60</w:t>
            </w:r>
          </w:p>
        </w:tc>
      </w:tr>
      <w:tr w:rsidR="006E7D03" w:rsidRPr="00EE2D80" w14:paraId="36D7ED81" w14:textId="77777777" w:rsidTr="003B21E1">
        <w:tc>
          <w:tcPr>
            <w:tcW w:w="2802" w:type="dxa"/>
            <w:shd w:val="clear" w:color="auto" w:fill="auto"/>
            <w:vAlign w:val="bottom"/>
          </w:tcPr>
          <w:p w14:paraId="024BFD82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8491AE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372651.48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79AC08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3313314.63</w:t>
            </w:r>
          </w:p>
        </w:tc>
      </w:tr>
      <w:tr w:rsidR="006E7D03" w:rsidRPr="00EE2D80" w14:paraId="6E1B25BF" w14:textId="77777777" w:rsidTr="003B21E1">
        <w:tc>
          <w:tcPr>
            <w:tcW w:w="2802" w:type="dxa"/>
            <w:shd w:val="clear" w:color="auto" w:fill="auto"/>
            <w:vAlign w:val="bottom"/>
          </w:tcPr>
          <w:p w14:paraId="14BF4322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87F3DF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372655.24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47881E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3313291.91</w:t>
            </w:r>
          </w:p>
        </w:tc>
      </w:tr>
      <w:tr w:rsidR="006E7D03" w:rsidRPr="00EE2D80" w14:paraId="3C923AA5" w14:textId="77777777" w:rsidTr="003B21E1">
        <w:tc>
          <w:tcPr>
            <w:tcW w:w="2802" w:type="dxa"/>
            <w:shd w:val="clear" w:color="auto" w:fill="auto"/>
            <w:vAlign w:val="bottom"/>
          </w:tcPr>
          <w:p w14:paraId="2283F325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13958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372658.51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95B3F2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3313272.18</w:t>
            </w:r>
          </w:p>
        </w:tc>
      </w:tr>
      <w:tr w:rsidR="006E7D03" w:rsidRPr="00EE2D80" w14:paraId="28C97C87" w14:textId="77777777" w:rsidTr="003B21E1">
        <w:tc>
          <w:tcPr>
            <w:tcW w:w="2802" w:type="dxa"/>
            <w:shd w:val="clear" w:color="auto" w:fill="auto"/>
            <w:vAlign w:val="bottom"/>
          </w:tcPr>
          <w:p w14:paraId="50E09B71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3B80D2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372661.77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6DE49F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3313252.45</w:t>
            </w:r>
          </w:p>
        </w:tc>
      </w:tr>
      <w:tr w:rsidR="006E7D03" w:rsidRPr="00EE2D80" w14:paraId="4513476D" w14:textId="77777777" w:rsidTr="003B21E1">
        <w:tc>
          <w:tcPr>
            <w:tcW w:w="2802" w:type="dxa"/>
            <w:shd w:val="clear" w:color="auto" w:fill="auto"/>
            <w:vAlign w:val="bottom"/>
          </w:tcPr>
          <w:p w14:paraId="54BB060F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E43E1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372665.03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02E237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3313232.72</w:t>
            </w:r>
          </w:p>
        </w:tc>
      </w:tr>
      <w:tr w:rsidR="006E7D03" w:rsidRPr="00EE2D80" w14:paraId="3783CB7A" w14:textId="77777777" w:rsidTr="003B21E1">
        <w:tc>
          <w:tcPr>
            <w:tcW w:w="2802" w:type="dxa"/>
            <w:shd w:val="clear" w:color="auto" w:fill="auto"/>
            <w:vAlign w:val="center"/>
          </w:tcPr>
          <w:p w14:paraId="0FA7E71C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759CDB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372668.30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B36270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3313212.99</w:t>
            </w:r>
          </w:p>
        </w:tc>
      </w:tr>
      <w:tr w:rsidR="006E7D03" w:rsidRPr="00EE2D80" w14:paraId="7B34026E" w14:textId="77777777" w:rsidTr="003B21E1">
        <w:tc>
          <w:tcPr>
            <w:tcW w:w="2802" w:type="dxa"/>
            <w:shd w:val="clear" w:color="auto" w:fill="auto"/>
            <w:vAlign w:val="bottom"/>
          </w:tcPr>
          <w:p w14:paraId="5621C6EF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8D9A0D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372671.56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FFBD55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3313193.25</w:t>
            </w:r>
          </w:p>
        </w:tc>
      </w:tr>
      <w:tr w:rsidR="006E7D03" w:rsidRPr="00EE2D80" w14:paraId="5A23EC21" w14:textId="77777777" w:rsidTr="003B21E1">
        <w:tc>
          <w:tcPr>
            <w:tcW w:w="2802" w:type="dxa"/>
            <w:shd w:val="clear" w:color="auto" w:fill="auto"/>
            <w:vAlign w:val="bottom"/>
          </w:tcPr>
          <w:p w14:paraId="154E2D2D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27CA8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372674.82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89152D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3313173.52</w:t>
            </w:r>
          </w:p>
        </w:tc>
      </w:tr>
      <w:tr w:rsidR="006E7D03" w:rsidRPr="00EE2D80" w14:paraId="640EF4F8" w14:textId="77777777" w:rsidTr="003B21E1">
        <w:tc>
          <w:tcPr>
            <w:tcW w:w="2802" w:type="dxa"/>
            <w:shd w:val="clear" w:color="auto" w:fill="auto"/>
            <w:vAlign w:val="bottom"/>
          </w:tcPr>
          <w:p w14:paraId="2F2688A7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455404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372678.09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8F432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3313153.79</w:t>
            </w:r>
          </w:p>
        </w:tc>
      </w:tr>
      <w:tr w:rsidR="006E7D03" w:rsidRPr="00EE2D80" w14:paraId="33B02BF4" w14:textId="77777777" w:rsidTr="003B21E1">
        <w:tc>
          <w:tcPr>
            <w:tcW w:w="2802" w:type="dxa"/>
            <w:shd w:val="clear" w:color="auto" w:fill="auto"/>
            <w:vAlign w:val="bottom"/>
          </w:tcPr>
          <w:p w14:paraId="2CD8BFD6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244443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372681.35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FACDA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3313134.06</w:t>
            </w:r>
          </w:p>
        </w:tc>
      </w:tr>
      <w:tr w:rsidR="006E7D03" w:rsidRPr="00EE2D80" w14:paraId="2A912F7C" w14:textId="77777777" w:rsidTr="003B21E1">
        <w:tc>
          <w:tcPr>
            <w:tcW w:w="2802" w:type="dxa"/>
            <w:shd w:val="clear" w:color="auto" w:fill="auto"/>
            <w:vAlign w:val="bottom"/>
          </w:tcPr>
          <w:p w14:paraId="0892F088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822506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372684.09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7740FD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3313117.51</w:t>
            </w:r>
          </w:p>
        </w:tc>
      </w:tr>
      <w:tr w:rsidR="006E7D03" w:rsidRPr="00EE2D80" w14:paraId="3B08FA1A" w14:textId="77777777" w:rsidTr="003B21E1">
        <w:tc>
          <w:tcPr>
            <w:tcW w:w="2802" w:type="dxa"/>
            <w:shd w:val="clear" w:color="auto" w:fill="auto"/>
            <w:vAlign w:val="center"/>
          </w:tcPr>
          <w:p w14:paraId="1ED7633E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807080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372687.53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0CBF1D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3313108.11</w:t>
            </w:r>
          </w:p>
        </w:tc>
      </w:tr>
      <w:tr w:rsidR="006E7D03" w:rsidRPr="00EE2D80" w14:paraId="43279C7A" w14:textId="77777777" w:rsidTr="003B21E1">
        <w:tc>
          <w:tcPr>
            <w:tcW w:w="2802" w:type="dxa"/>
            <w:shd w:val="clear" w:color="auto" w:fill="auto"/>
            <w:vAlign w:val="bottom"/>
          </w:tcPr>
          <w:p w14:paraId="626F981A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E2B036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372697.09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32F283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3313093.39</w:t>
            </w:r>
          </w:p>
        </w:tc>
      </w:tr>
      <w:tr w:rsidR="006E7D03" w:rsidRPr="00EE2D80" w14:paraId="1D7013E8" w14:textId="77777777" w:rsidTr="003B21E1">
        <w:tc>
          <w:tcPr>
            <w:tcW w:w="2802" w:type="dxa"/>
            <w:shd w:val="clear" w:color="auto" w:fill="auto"/>
            <w:vAlign w:val="bottom"/>
          </w:tcPr>
          <w:p w14:paraId="61AAD8E0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24EF11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372707.98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9834EB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3313076.62</w:t>
            </w:r>
          </w:p>
        </w:tc>
      </w:tr>
      <w:tr w:rsidR="006E7D03" w:rsidRPr="00EE2D80" w14:paraId="46597C6E" w14:textId="77777777" w:rsidTr="003B21E1">
        <w:tc>
          <w:tcPr>
            <w:tcW w:w="2802" w:type="dxa"/>
            <w:shd w:val="clear" w:color="auto" w:fill="auto"/>
            <w:vAlign w:val="bottom"/>
          </w:tcPr>
          <w:p w14:paraId="6FB8790E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308FCC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372718.87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AD55CE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3313059.84</w:t>
            </w:r>
          </w:p>
        </w:tc>
      </w:tr>
      <w:tr w:rsidR="006E7D03" w:rsidRPr="00EE2D80" w14:paraId="0F37EBFB" w14:textId="77777777" w:rsidTr="003B21E1">
        <w:tc>
          <w:tcPr>
            <w:tcW w:w="2802" w:type="dxa"/>
            <w:shd w:val="clear" w:color="auto" w:fill="auto"/>
            <w:vAlign w:val="bottom"/>
          </w:tcPr>
          <w:p w14:paraId="72076D7C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0032F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372729.74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CB036E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3313066.96</w:t>
            </w:r>
          </w:p>
        </w:tc>
      </w:tr>
      <w:tr w:rsidR="006E7D03" w:rsidRPr="00EE2D80" w14:paraId="0C31BC31" w14:textId="77777777" w:rsidTr="003B21E1">
        <w:tc>
          <w:tcPr>
            <w:tcW w:w="2802" w:type="dxa"/>
            <w:shd w:val="clear" w:color="auto" w:fill="auto"/>
            <w:vAlign w:val="bottom"/>
          </w:tcPr>
          <w:p w14:paraId="6F64B38E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49315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372736.46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3F6C00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3313056.61</w:t>
            </w:r>
          </w:p>
        </w:tc>
      </w:tr>
      <w:tr w:rsidR="006E7D03" w:rsidRPr="00EE2D80" w14:paraId="44E36329" w14:textId="77777777" w:rsidTr="003B21E1">
        <w:tc>
          <w:tcPr>
            <w:tcW w:w="2802" w:type="dxa"/>
            <w:shd w:val="clear" w:color="auto" w:fill="auto"/>
            <w:vAlign w:val="center"/>
          </w:tcPr>
          <w:p w14:paraId="6B0D49A3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7CEE80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372740.33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7A7368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3313050.57</w:t>
            </w:r>
          </w:p>
        </w:tc>
      </w:tr>
      <w:tr w:rsidR="006E7D03" w:rsidRPr="00EE2D80" w14:paraId="6BF32698" w14:textId="77777777" w:rsidTr="003B21E1">
        <w:tc>
          <w:tcPr>
            <w:tcW w:w="2802" w:type="dxa"/>
            <w:shd w:val="clear" w:color="auto" w:fill="auto"/>
            <w:vAlign w:val="bottom"/>
          </w:tcPr>
          <w:p w14:paraId="625FE360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3A2BEA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372729.89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578F24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3313042.56</w:t>
            </w:r>
          </w:p>
        </w:tc>
      </w:tr>
      <w:tr w:rsidR="006E7D03" w:rsidRPr="00EE2D80" w14:paraId="0930AF74" w14:textId="77777777" w:rsidTr="003B21E1">
        <w:tc>
          <w:tcPr>
            <w:tcW w:w="2802" w:type="dxa"/>
            <w:shd w:val="clear" w:color="auto" w:fill="auto"/>
            <w:vAlign w:val="bottom"/>
          </w:tcPr>
          <w:p w14:paraId="6A1C73C7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927C1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372740.89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EB0A18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3313025.35</w:t>
            </w:r>
          </w:p>
        </w:tc>
      </w:tr>
      <w:tr w:rsidR="006E7D03" w:rsidRPr="00EE2D80" w14:paraId="355C494E" w14:textId="77777777" w:rsidTr="003B21E1">
        <w:tc>
          <w:tcPr>
            <w:tcW w:w="2802" w:type="dxa"/>
            <w:shd w:val="clear" w:color="auto" w:fill="auto"/>
            <w:vAlign w:val="bottom"/>
          </w:tcPr>
          <w:p w14:paraId="2BC7A3AC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4DECF9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372753.78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2CF4A2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3313016.70</w:t>
            </w:r>
          </w:p>
        </w:tc>
      </w:tr>
      <w:tr w:rsidR="006E7D03" w:rsidRPr="00EE2D80" w14:paraId="514F2F71" w14:textId="77777777" w:rsidTr="003B21E1">
        <w:tc>
          <w:tcPr>
            <w:tcW w:w="2802" w:type="dxa"/>
            <w:shd w:val="clear" w:color="auto" w:fill="auto"/>
            <w:vAlign w:val="bottom"/>
          </w:tcPr>
          <w:p w14:paraId="30750356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40DD77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372754.20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20F557A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3313016.73</w:t>
            </w:r>
          </w:p>
        </w:tc>
      </w:tr>
      <w:tr w:rsidR="006E7D03" w:rsidRPr="00EE2D80" w14:paraId="71A535A6" w14:textId="77777777" w:rsidTr="003B21E1">
        <w:tc>
          <w:tcPr>
            <w:tcW w:w="2802" w:type="dxa"/>
            <w:shd w:val="clear" w:color="auto" w:fill="auto"/>
            <w:vAlign w:val="bottom"/>
          </w:tcPr>
          <w:p w14:paraId="65DBE148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5E823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372873.08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7B54F05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3313024.97</w:t>
            </w:r>
          </w:p>
        </w:tc>
      </w:tr>
      <w:tr w:rsidR="006E7D03" w:rsidRPr="00EE2D80" w14:paraId="0E839F77" w14:textId="77777777" w:rsidTr="003B21E1">
        <w:tc>
          <w:tcPr>
            <w:tcW w:w="2802" w:type="dxa"/>
            <w:shd w:val="clear" w:color="auto" w:fill="auto"/>
            <w:vAlign w:val="center"/>
          </w:tcPr>
          <w:p w14:paraId="6A082267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1CC86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372875.56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C41AC8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3312968.60</w:t>
            </w:r>
          </w:p>
        </w:tc>
      </w:tr>
      <w:tr w:rsidR="006E7D03" w:rsidRPr="00EE2D80" w14:paraId="21C2E64E" w14:textId="77777777" w:rsidTr="003B21E1">
        <w:tc>
          <w:tcPr>
            <w:tcW w:w="2802" w:type="dxa"/>
            <w:shd w:val="clear" w:color="auto" w:fill="auto"/>
            <w:vAlign w:val="bottom"/>
          </w:tcPr>
          <w:p w14:paraId="6A896076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3466C9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372852.89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FC132B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3312760.62</w:t>
            </w:r>
          </w:p>
        </w:tc>
      </w:tr>
      <w:tr w:rsidR="006E7D03" w:rsidRPr="00EE2D80" w14:paraId="050659F5" w14:textId="77777777" w:rsidTr="003B21E1">
        <w:tc>
          <w:tcPr>
            <w:tcW w:w="2802" w:type="dxa"/>
            <w:shd w:val="clear" w:color="auto" w:fill="auto"/>
            <w:vAlign w:val="bottom"/>
          </w:tcPr>
          <w:p w14:paraId="4D09F9AE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2BC5CA9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372851.45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3B67B4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3312747.40</w:t>
            </w:r>
          </w:p>
        </w:tc>
      </w:tr>
      <w:tr w:rsidR="006E7D03" w:rsidRPr="00EE2D80" w14:paraId="3ECE2065" w14:textId="77777777" w:rsidTr="003B21E1">
        <w:tc>
          <w:tcPr>
            <w:tcW w:w="2802" w:type="dxa"/>
            <w:shd w:val="clear" w:color="auto" w:fill="auto"/>
            <w:vAlign w:val="bottom"/>
          </w:tcPr>
          <w:p w14:paraId="5FB5BF41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7703B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372918.93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2D775C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3312686.02</w:t>
            </w:r>
          </w:p>
        </w:tc>
      </w:tr>
      <w:tr w:rsidR="006E7D03" w:rsidRPr="00EE2D80" w14:paraId="5940D0E0" w14:textId="77777777" w:rsidTr="003B21E1">
        <w:tc>
          <w:tcPr>
            <w:tcW w:w="2802" w:type="dxa"/>
            <w:shd w:val="clear" w:color="auto" w:fill="auto"/>
            <w:vAlign w:val="bottom"/>
          </w:tcPr>
          <w:p w14:paraId="04BD9903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8A3C527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372932.21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DCF6AC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3312673.64</w:t>
            </w:r>
          </w:p>
        </w:tc>
      </w:tr>
      <w:tr w:rsidR="006E7D03" w:rsidRPr="00EE2D80" w14:paraId="122CEBEB" w14:textId="77777777" w:rsidTr="003B21E1">
        <w:tc>
          <w:tcPr>
            <w:tcW w:w="2802" w:type="dxa"/>
            <w:shd w:val="clear" w:color="auto" w:fill="auto"/>
            <w:vAlign w:val="bottom"/>
          </w:tcPr>
          <w:p w14:paraId="269A0721" w14:textId="77777777" w:rsidR="006E7D03" w:rsidRPr="00570585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570585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74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104A1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372948.20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1F72AA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3312624.77</w:t>
            </w:r>
          </w:p>
        </w:tc>
      </w:tr>
      <w:tr w:rsidR="006E7D03" w:rsidRPr="00EE2D80" w14:paraId="125428B2" w14:textId="77777777" w:rsidTr="003B21E1">
        <w:tc>
          <w:tcPr>
            <w:tcW w:w="2802" w:type="dxa"/>
            <w:shd w:val="clear" w:color="auto" w:fill="auto"/>
            <w:vAlign w:val="center"/>
          </w:tcPr>
          <w:p w14:paraId="60634B45" w14:textId="77777777" w:rsidR="006E7D03" w:rsidRPr="00570585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4B790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372956.89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66F992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3312577.07</w:t>
            </w:r>
          </w:p>
        </w:tc>
      </w:tr>
      <w:tr w:rsidR="006E7D03" w:rsidRPr="00EE2D80" w14:paraId="258908BF" w14:textId="77777777" w:rsidTr="003B21E1">
        <w:tc>
          <w:tcPr>
            <w:tcW w:w="2802" w:type="dxa"/>
            <w:shd w:val="clear" w:color="auto" w:fill="auto"/>
            <w:vAlign w:val="center"/>
          </w:tcPr>
          <w:p w14:paraId="41A9E3DE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97A61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372942.57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DCCD16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3312550.86</w:t>
            </w:r>
          </w:p>
        </w:tc>
      </w:tr>
      <w:tr w:rsidR="006E7D03" w:rsidRPr="00EE2D80" w14:paraId="4B05D3BE" w14:textId="77777777" w:rsidTr="003B21E1">
        <w:tc>
          <w:tcPr>
            <w:tcW w:w="2802" w:type="dxa"/>
            <w:shd w:val="clear" w:color="auto" w:fill="auto"/>
            <w:vAlign w:val="center"/>
          </w:tcPr>
          <w:p w14:paraId="15215C0F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D568A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372929.29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1D2AF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3312519.90</w:t>
            </w:r>
          </w:p>
        </w:tc>
      </w:tr>
      <w:tr w:rsidR="006E7D03" w:rsidRPr="00EE2D80" w14:paraId="0E747179" w14:textId="77777777" w:rsidTr="003B21E1">
        <w:tc>
          <w:tcPr>
            <w:tcW w:w="2802" w:type="dxa"/>
            <w:shd w:val="clear" w:color="auto" w:fill="auto"/>
            <w:vAlign w:val="center"/>
          </w:tcPr>
          <w:p w14:paraId="3998F897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C858728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372900.98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99EDC4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3312505.94</w:t>
            </w:r>
          </w:p>
        </w:tc>
      </w:tr>
      <w:tr w:rsidR="006E7D03" w:rsidRPr="00EE2D80" w14:paraId="200D63D8" w14:textId="77777777" w:rsidTr="003B21E1">
        <w:tc>
          <w:tcPr>
            <w:tcW w:w="2802" w:type="dxa"/>
            <w:shd w:val="clear" w:color="auto" w:fill="auto"/>
            <w:vAlign w:val="center"/>
          </w:tcPr>
          <w:p w14:paraId="2431E9DA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9E5213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372891.07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6373C3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3312501.32</w:t>
            </w:r>
          </w:p>
        </w:tc>
      </w:tr>
      <w:tr w:rsidR="006E7D03" w:rsidRPr="00EE2D80" w14:paraId="3C77E0E6" w14:textId="77777777" w:rsidTr="003B21E1">
        <w:tc>
          <w:tcPr>
            <w:tcW w:w="2802" w:type="dxa"/>
            <w:shd w:val="clear" w:color="auto" w:fill="auto"/>
            <w:vAlign w:val="center"/>
          </w:tcPr>
          <w:p w14:paraId="3CBC1DDA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D1F98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372886.24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D5DA46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3312499.02</w:t>
            </w:r>
          </w:p>
        </w:tc>
      </w:tr>
      <w:tr w:rsidR="006E7D03" w:rsidRPr="00EE2D80" w14:paraId="68815D01" w14:textId="77777777" w:rsidTr="003B21E1">
        <w:tc>
          <w:tcPr>
            <w:tcW w:w="2802" w:type="dxa"/>
            <w:shd w:val="clear" w:color="auto" w:fill="auto"/>
            <w:vAlign w:val="center"/>
          </w:tcPr>
          <w:p w14:paraId="5DFBB24B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BF3BFD0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372877.47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1125CD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3312495.27</w:t>
            </w:r>
          </w:p>
        </w:tc>
      </w:tr>
      <w:tr w:rsidR="006E7D03" w:rsidRPr="00EE2D80" w14:paraId="1F9000C5" w14:textId="77777777" w:rsidTr="003B21E1">
        <w:tc>
          <w:tcPr>
            <w:tcW w:w="2802" w:type="dxa"/>
            <w:shd w:val="clear" w:color="auto" w:fill="auto"/>
            <w:vAlign w:val="center"/>
          </w:tcPr>
          <w:p w14:paraId="45D9DD95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2167E63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372876.37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3FB6CF6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3312492.36</w:t>
            </w:r>
          </w:p>
        </w:tc>
      </w:tr>
      <w:tr w:rsidR="006E7D03" w:rsidRPr="00EE2D80" w14:paraId="7892357E" w14:textId="77777777" w:rsidTr="003B21E1">
        <w:tc>
          <w:tcPr>
            <w:tcW w:w="2802" w:type="dxa"/>
            <w:shd w:val="clear" w:color="auto" w:fill="auto"/>
            <w:vAlign w:val="center"/>
          </w:tcPr>
          <w:p w14:paraId="727A5284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9BC80B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372876.49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FA2187D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3312492.08</w:t>
            </w:r>
          </w:p>
        </w:tc>
      </w:tr>
      <w:tr w:rsidR="006E7D03" w:rsidRPr="00EE2D80" w14:paraId="6DF5D9DD" w14:textId="77777777" w:rsidTr="003B21E1">
        <w:tc>
          <w:tcPr>
            <w:tcW w:w="2802" w:type="dxa"/>
            <w:shd w:val="clear" w:color="auto" w:fill="auto"/>
            <w:vAlign w:val="center"/>
          </w:tcPr>
          <w:p w14:paraId="1C1B2AEC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94A54DB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372877.45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3A64D72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3312492.40</w:t>
            </w:r>
          </w:p>
        </w:tc>
      </w:tr>
      <w:tr w:rsidR="006E7D03" w:rsidRPr="00EE2D80" w14:paraId="7B145FB2" w14:textId="77777777" w:rsidTr="003B21E1">
        <w:tc>
          <w:tcPr>
            <w:tcW w:w="2802" w:type="dxa"/>
            <w:shd w:val="clear" w:color="auto" w:fill="auto"/>
            <w:vAlign w:val="center"/>
          </w:tcPr>
          <w:p w14:paraId="0BB3F01F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10F7A0E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372878.75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9CA25AF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3312492.99</w:t>
            </w:r>
          </w:p>
        </w:tc>
      </w:tr>
      <w:tr w:rsidR="006E7D03" w:rsidRPr="00EE2D80" w14:paraId="5FBED46D" w14:textId="77777777" w:rsidTr="003B21E1">
        <w:tc>
          <w:tcPr>
            <w:tcW w:w="2802" w:type="dxa"/>
            <w:shd w:val="clear" w:color="auto" w:fill="auto"/>
            <w:vAlign w:val="center"/>
          </w:tcPr>
          <w:p w14:paraId="57A8278C" w14:textId="77777777" w:rsidR="006E7D03" w:rsidRDefault="006E7D03" w:rsidP="003B2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0217AC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372879.06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0531E51" w14:textId="77777777" w:rsidR="006E7D03" w:rsidRPr="001D30CE" w:rsidRDefault="006E7D03" w:rsidP="003B21E1">
            <w:pPr>
              <w:jc w:val="center"/>
              <w:rPr>
                <w:color w:val="000000"/>
                <w:sz w:val="21"/>
                <w:szCs w:val="21"/>
              </w:rPr>
            </w:pPr>
            <w:r w:rsidRPr="001D30CE">
              <w:rPr>
                <w:color w:val="000000"/>
                <w:sz w:val="21"/>
                <w:szCs w:val="21"/>
              </w:rPr>
              <w:t>3312493.80</w:t>
            </w:r>
          </w:p>
        </w:tc>
      </w:tr>
    </w:tbl>
    <w:p w14:paraId="36E852FB" w14:textId="77777777" w:rsidR="006E7D03" w:rsidRDefault="006E7D03" w:rsidP="006E7D03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6E7D03" w:rsidRPr="005B4876" w14:paraId="4B90D01B" w14:textId="77777777" w:rsidTr="003B21E1">
        <w:trPr>
          <w:trHeight w:val="6690"/>
        </w:trPr>
        <w:tc>
          <w:tcPr>
            <w:tcW w:w="10206" w:type="dxa"/>
            <w:vAlign w:val="bottom"/>
          </w:tcPr>
          <w:p w14:paraId="09C44AEB" w14:textId="77777777" w:rsidR="006E7D03" w:rsidRPr="00C53C13" w:rsidRDefault="006E7D03" w:rsidP="003B21E1">
            <w:pPr>
              <w:rPr>
                <w:b/>
                <w:sz w:val="20"/>
                <w:szCs w:val="20"/>
              </w:rPr>
            </w:pPr>
          </w:p>
          <w:p w14:paraId="4A7AC3C8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0D8C73A1" wp14:editId="603C9677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140970</wp:posOffset>
                  </wp:positionV>
                  <wp:extent cx="219075" cy="790575"/>
                  <wp:effectExtent l="19050" t="0" r="9525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F654F2A" wp14:editId="3C9AC25E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2540</wp:posOffset>
                  </wp:positionV>
                  <wp:extent cx="5362575" cy="6019800"/>
                  <wp:effectExtent l="19050" t="19050" r="28575" b="19050"/>
                  <wp:wrapNone/>
                  <wp:docPr id="16" name="Рисунок 15" descr="Заявка 7 Новый П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вка 7 Новый ПС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601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B5A227" w14:textId="77777777" w:rsidR="006E7D03" w:rsidRDefault="006E7D03" w:rsidP="003B21E1">
            <w:pPr>
              <w:rPr>
                <w:b/>
              </w:rPr>
            </w:pPr>
          </w:p>
          <w:p w14:paraId="6D1A8B7B" w14:textId="77777777" w:rsidR="006E7D03" w:rsidRDefault="006E7D03" w:rsidP="003B21E1">
            <w:pPr>
              <w:rPr>
                <w:b/>
              </w:rPr>
            </w:pPr>
          </w:p>
          <w:p w14:paraId="2E65DB4E" w14:textId="77777777" w:rsidR="006E7D03" w:rsidRDefault="006E7D03" w:rsidP="003B21E1">
            <w:pPr>
              <w:rPr>
                <w:b/>
              </w:rPr>
            </w:pPr>
          </w:p>
          <w:p w14:paraId="149B0F4A" w14:textId="77777777" w:rsidR="006E7D03" w:rsidRDefault="006E7D03" w:rsidP="003B21E1">
            <w:pPr>
              <w:rPr>
                <w:b/>
              </w:rPr>
            </w:pPr>
          </w:p>
          <w:p w14:paraId="1BA63618" w14:textId="77777777" w:rsidR="006E7D03" w:rsidRDefault="006E7D03" w:rsidP="003B21E1">
            <w:pPr>
              <w:rPr>
                <w:b/>
              </w:rPr>
            </w:pPr>
          </w:p>
          <w:p w14:paraId="5275F0A3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1B5C07B6">
                <v:rect id="_x0000_s2553" style="position:absolute;margin-left:33pt;margin-top:4.45pt;width:85.65pt;height:19.15pt;z-index:251725824" filled="f" stroked="f">
                  <v:textbox style="mso-next-textbox:#_x0000_s2553">
                    <w:txbxContent>
                      <w:p w14:paraId="4F2DE7C8" w14:textId="77777777" w:rsidR="006E7D03" w:rsidRPr="0034752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 w:rsidRPr="0034752D">
                          <w:rPr>
                            <w:rFonts w:ascii="Arial" w:hAnsi="Arial" w:cs="Arial"/>
                            <w:b/>
                            <w:color w:val="002060"/>
                            <w:sz w:val="20"/>
                            <w:szCs w:val="20"/>
                          </w:rPr>
                          <w:t>38:27:020025</w:t>
                        </w:r>
                      </w:p>
                    </w:txbxContent>
                  </v:textbox>
                </v:rect>
              </w:pict>
            </w:r>
          </w:p>
          <w:p w14:paraId="119D86B8" w14:textId="77777777" w:rsidR="006E7D03" w:rsidRDefault="006E7D03" w:rsidP="003B21E1">
            <w:pPr>
              <w:rPr>
                <w:b/>
              </w:rPr>
            </w:pPr>
          </w:p>
          <w:p w14:paraId="6345EABA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34A089B0">
                <v:rect id="_x0000_s2558" style="position:absolute;margin-left:112.5pt;margin-top:9.5pt;width:66.15pt;height:83.25pt;z-index:251730944" filled="f"/>
              </w:pict>
            </w:r>
          </w:p>
          <w:p w14:paraId="0C4AD005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</w:rPr>
              <w:pict w14:anchorId="0DCF041A">
                <v:rect id="_x0000_s2556" style="position:absolute;margin-left:46.5pt;margin-top:10.3pt;width:66.15pt;height:83.25pt;z-index:251728896" filled="f"/>
              </w:pict>
            </w:r>
          </w:p>
          <w:p w14:paraId="2D1AF941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59DD00C8">
                <v:rect id="_x0000_s2561" style="position:absolute;margin-left:218.7pt;margin-top:5.1pt;width:20.1pt;height:17.7pt;z-index:251734016">
                  <v:textbox>
                    <w:txbxContent>
                      <w:p w14:paraId="2F21C43D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 w14:anchorId="0E73E05C">
                <v:rect id="_x0000_s2560" style="position:absolute;margin-left:178.5pt;margin-top:1.4pt;width:66.15pt;height:83.25pt;z-index:251732992" filled="f"/>
              </w:pict>
            </w:r>
          </w:p>
          <w:p w14:paraId="7ED8F73E" w14:textId="77777777" w:rsidR="006E7D03" w:rsidRDefault="006E7D03" w:rsidP="003B21E1">
            <w:pPr>
              <w:rPr>
                <w:b/>
              </w:rPr>
            </w:pPr>
          </w:p>
          <w:p w14:paraId="64921469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0E72EBE3">
                <v:rect id="_x0000_s2562" style="position:absolute;margin-left:257.1pt;margin-top:-.35pt;width:66.15pt;height:83.25pt;z-index:251735040" filled="f"/>
              </w:pict>
            </w:r>
          </w:p>
          <w:p w14:paraId="5325E8F8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69D01B5C">
                <v:rect id="_x0000_s2559" style="position:absolute;margin-left:117.6pt;margin-top:.45pt;width:20.1pt;height:17.7pt;z-index:251731968">
                  <v:textbox>
                    <w:txbxContent>
                      <w:p w14:paraId="3D72372B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14:paraId="7067505A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6FB68597">
                <v:rect id="_x0000_s2568" style="position:absolute;margin-left:395.1pt;margin-top:9.25pt;width:66.15pt;height:83.25pt;z-index:251741184" filled="f"/>
              </w:pict>
            </w:r>
            <w:r>
              <w:rPr>
                <w:b/>
                <w:noProof/>
              </w:rPr>
              <w:pict w14:anchorId="482FE4A5">
                <v:rect id="_x0000_s2557" style="position:absolute;margin-left:51pt;margin-top:4pt;width:20.1pt;height:17.7pt;z-index:251729920">
                  <v:textbox>
                    <w:txbxContent>
                      <w:p w14:paraId="61BB52BF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 w:rsidRPr="0034752D">
                          <w:rPr>
                            <w:sz w:val="19"/>
                            <w:szCs w:val="19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  <w:p w14:paraId="468279DE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0637245">
                <v:rect id="_x0000_s2569" style="position:absolute;margin-left:436.5pt;margin-top:.65pt;width:20.1pt;height:17.7pt;z-index:251742208">
                  <v:textbox>
                    <w:txbxContent>
                      <w:p w14:paraId="6A625954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 w14:anchorId="3223A339">
                <v:rect id="_x0000_s2564" style="position:absolute;margin-left:309.75pt;margin-top:1pt;width:66.15pt;height:83.25pt;z-index:251737088" filled="f"/>
              </w:pict>
            </w:r>
          </w:p>
          <w:p w14:paraId="168A0627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1C3999C0">
                <v:rect id="_x0000_s2563" style="position:absolute;margin-left:260.7pt;margin-top:2.9pt;width:20.1pt;height:17.7pt;z-index:251736064">
                  <v:textbox>
                    <w:txbxContent>
                      <w:p w14:paraId="5A09D397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14:paraId="481ACB1A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68CC1EA2">
                <v:rect id="_x0000_s2554" style="position:absolute;margin-left:179.7pt;margin-top:7.5pt;width:85.65pt;height:19.15pt;z-index:251726848" filled="f" stroked="f">
                  <v:textbox style="mso-next-textbox:#_x0000_s2554">
                    <w:txbxContent>
                      <w:p w14:paraId="46072D29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46EE827B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9C01C6B">
                <v:rect id="_x0000_s2566" style="position:absolute;margin-left:360.6pt;margin-top:12.5pt;width:66.15pt;height:83.25pt;z-index:251739136" filled="f"/>
              </w:pict>
            </w:r>
          </w:p>
          <w:p w14:paraId="471080F3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5A0F2078">
                <v:rect id="_x0000_s2565" style="position:absolute;margin-left:314.55pt;margin-top:6.15pt;width:20.1pt;height:17.7pt;z-index:251738112">
                  <v:textbox>
                    <w:txbxContent>
                      <w:p w14:paraId="1C5C478D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14:paraId="5F2FC311" w14:textId="77777777" w:rsidR="006E7D03" w:rsidRDefault="006E7D03" w:rsidP="003B21E1">
            <w:pPr>
              <w:rPr>
                <w:b/>
              </w:rPr>
            </w:pPr>
          </w:p>
          <w:p w14:paraId="465B4661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115D6F24">
                <v:rect id="_x0000_s2555" style="position:absolute;margin-left:375.75pt;margin-top:10.85pt;width:85.65pt;height:19.15pt;z-index:251727872" filled="f" stroked="f">
                  <v:textbox style="mso-next-textbox:#_x0000_s2555">
                    <w:txbxContent>
                      <w:p w14:paraId="1B31B4E8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38:27:020007</w:t>
                        </w:r>
                      </w:p>
                    </w:txbxContent>
                  </v:textbox>
                </v:rect>
              </w:pict>
            </w:r>
          </w:p>
          <w:p w14:paraId="36A7E3F6" w14:textId="77777777" w:rsidR="006E7D03" w:rsidRDefault="006E7D03" w:rsidP="003B21E1">
            <w:pPr>
              <w:rPr>
                <w:b/>
              </w:rPr>
            </w:pPr>
          </w:p>
          <w:p w14:paraId="61E11D58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487D7FDC">
                <v:rect id="_x0000_s2567" style="position:absolute;margin-left:365.4pt;margin-top:2.75pt;width:20.1pt;height:17.7pt;z-index:251740160">
                  <v:textbox>
                    <w:txbxContent>
                      <w:p w14:paraId="5CF5E319" w14:textId="77777777" w:rsidR="006E7D03" w:rsidRPr="0034752D" w:rsidRDefault="006E7D03" w:rsidP="006E7D03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</w:p>
          <w:p w14:paraId="142FB607" w14:textId="77777777" w:rsidR="006E7D03" w:rsidRDefault="006E7D03" w:rsidP="003B21E1">
            <w:pPr>
              <w:rPr>
                <w:b/>
              </w:rPr>
            </w:pPr>
          </w:p>
          <w:p w14:paraId="0566E418" w14:textId="77777777" w:rsidR="006E7D03" w:rsidRDefault="006E7D03" w:rsidP="003B21E1">
            <w:pPr>
              <w:rPr>
                <w:b/>
              </w:rPr>
            </w:pPr>
          </w:p>
          <w:p w14:paraId="57490D03" w14:textId="77777777" w:rsidR="006E7D03" w:rsidRDefault="006E7D03" w:rsidP="003B21E1">
            <w:pPr>
              <w:rPr>
                <w:b/>
              </w:rPr>
            </w:pPr>
          </w:p>
          <w:p w14:paraId="288510F2" w14:textId="77777777" w:rsidR="006E7D03" w:rsidRDefault="006E7D03" w:rsidP="003B21E1">
            <w:pPr>
              <w:rPr>
                <w:b/>
              </w:rPr>
            </w:pPr>
          </w:p>
          <w:p w14:paraId="13E7DA20" w14:textId="77777777" w:rsidR="006E7D03" w:rsidRDefault="006E7D03" w:rsidP="003B21E1">
            <w:pPr>
              <w:rPr>
                <w:b/>
              </w:rPr>
            </w:pPr>
          </w:p>
          <w:p w14:paraId="40A7B8AB" w14:textId="77777777" w:rsidR="006E7D03" w:rsidRDefault="006E7D03" w:rsidP="003B21E1">
            <w:pPr>
              <w:rPr>
                <w:b/>
              </w:rPr>
            </w:pPr>
          </w:p>
          <w:p w14:paraId="7D64570D" w14:textId="77777777" w:rsidR="006E7D03" w:rsidRDefault="006E7D03" w:rsidP="003B21E1">
            <w:pPr>
              <w:rPr>
                <w:b/>
              </w:rPr>
            </w:pPr>
          </w:p>
          <w:p w14:paraId="0D6C9340" w14:textId="77777777" w:rsidR="006E7D03" w:rsidRDefault="006E7D03" w:rsidP="003B21E1">
            <w:pPr>
              <w:rPr>
                <w:b/>
              </w:rPr>
            </w:pPr>
          </w:p>
          <w:p w14:paraId="1959A5BD" w14:textId="77777777" w:rsidR="006E7D03" w:rsidRDefault="006E7D03" w:rsidP="003B21E1">
            <w:pPr>
              <w:rPr>
                <w:b/>
              </w:rPr>
            </w:pPr>
          </w:p>
          <w:p w14:paraId="1F3812F0" w14:textId="77777777" w:rsidR="006E7D03" w:rsidRDefault="006E7D03" w:rsidP="003B21E1">
            <w:pPr>
              <w:rPr>
                <w:b/>
              </w:rPr>
            </w:pPr>
          </w:p>
          <w:p w14:paraId="453B3B68" w14:textId="77777777" w:rsidR="006E7D03" w:rsidRDefault="006E7D03" w:rsidP="003B21E1">
            <w:pPr>
              <w:rPr>
                <w:b/>
              </w:rPr>
            </w:pPr>
          </w:p>
          <w:p w14:paraId="0C62E3CB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48C9A283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7A6C452B" w14:textId="77777777" w:rsidR="006E7D03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26A66AB3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</w:p>
          <w:p w14:paraId="5958140A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119EF537">
                <v:rect id="_x0000_s2550" style="position:absolute;margin-left:11.75pt;margin-top:3.2pt;width:21.4pt;height:8.25pt;z-index:251722752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2305BA9F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1A31EDBD">
                <v:rect id="_x0000_s2551" style="position:absolute;margin-left:11.45pt;margin-top:4.4pt;width:21.4pt;height:8.25pt;z-index:251723776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2DD52A53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087A2C54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548" type="#_x0000_t32" style="position:absolute;left:0;text-align:left;margin-left:11.6pt;margin-top:8.8pt;width:21.4pt;height:.05pt;z-index:251720704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65C56D58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52033CA0">
                <v:shape id="_x0000_s2549" type="#_x0000_t32" style="position:absolute;margin-left:11.45pt;margin-top:5.8pt;width:21.4pt;height:.05pt;z-index:251721728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6200B5D6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sz w:val="19"/>
                <w:szCs w:val="19"/>
              </w:rPr>
              <w:t>38:27:020025:202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504CD006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38:27:020025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2DD544A2" w14:textId="77777777" w:rsidR="006E7D03" w:rsidRDefault="006E7D03" w:rsidP="003B21E1">
            <w:pPr>
              <w:rPr>
                <w:b/>
              </w:rPr>
            </w:pPr>
          </w:p>
          <w:p w14:paraId="69B6B525" w14:textId="77777777" w:rsidR="006E7D03" w:rsidRDefault="006E7D03" w:rsidP="003B21E1">
            <w:pPr>
              <w:rPr>
                <w:b/>
              </w:rPr>
            </w:pPr>
          </w:p>
          <w:p w14:paraId="2150326C" w14:textId="77777777" w:rsidR="006E7D03" w:rsidRDefault="006E7D03" w:rsidP="003B21E1">
            <w:pPr>
              <w:rPr>
                <w:b/>
              </w:rPr>
            </w:pPr>
          </w:p>
          <w:p w14:paraId="1CAB14E1" w14:textId="77777777" w:rsidR="006E7D03" w:rsidRDefault="006E7D03" w:rsidP="003B21E1">
            <w:pPr>
              <w:rPr>
                <w:b/>
              </w:rPr>
            </w:pPr>
          </w:p>
          <w:p w14:paraId="6A4CC5B1" w14:textId="77777777" w:rsidR="006E7D03" w:rsidRDefault="006E7D03" w:rsidP="003B21E1">
            <w:pPr>
              <w:rPr>
                <w:b/>
              </w:rPr>
            </w:pPr>
          </w:p>
          <w:p w14:paraId="1E48FBDB" w14:textId="77777777" w:rsidR="006E7D03" w:rsidRDefault="006E7D03" w:rsidP="003B21E1">
            <w:pPr>
              <w:rPr>
                <w:b/>
              </w:rPr>
            </w:pPr>
          </w:p>
          <w:p w14:paraId="70F2D141" w14:textId="77777777" w:rsidR="006E7D03" w:rsidRDefault="006E7D03" w:rsidP="003B21E1">
            <w:pPr>
              <w:rPr>
                <w:b/>
              </w:rPr>
            </w:pPr>
          </w:p>
          <w:p w14:paraId="2E529C81" w14:textId="77777777" w:rsidR="006E7D03" w:rsidRDefault="006E7D03" w:rsidP="003B21E1">
            <w:pPr>
              <w:rPr>
                <w:b/>
              </w:rPr>
            </w:pPr>
          </w:p>
          <w:p w14:paraId="324ADE4D" w14:textId="77777777" w:rsidR="006E7D03" w:rsidRDefault="006E7D03" w:rsidP="003B21E1">
            <w:pPr>
              <w:rPr>
                <w:b/>
              </w:rPr>
            </w:pPr>
          </w:p>
          <w:p w14:paraId="7D3EF6DA" w14:textId="77777777" w:rsidR="006E7D03" w:rsidRDefault="006E7D03" w:rsidP="003B21E1">
            <w:pPr>
              <w:rPr>
                <w:b/>
              </w:rPr>
            </w:pPr>
          </w:p>
          <w:p w14:paraId="739102F3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181F6E43" wp14:editId="08D5B93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111760</wp:posOffset>
                  </wp:positionV>
                  <wp:extent cx="5114925" cy="5124450"/>
                  <wp:effectExtent l="19050" t="19050" r="28575" b="19050"/>
                  <wp:wrapNone/>
                  <wp:docPr id="3" name="Рисунок 2" descr="1.1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 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512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2B2AED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6139A31C">
                <v:rect id="_x0000_s2501" style="position:absolute;margin-left:60.2pt;margin-top:8.5pt;width:54.6pt;height:21.35pt;z-index:251671552">
                  <v:textbox>
                    <w:txbxContent>
                      <w:p w14:paraId="60162679" w14:textId="77777777" w:rsidR="006E7D03" w:rsidRDefault="006E7D03" w:rsidP="006E7D03">
                        <w:pPr>
                          <w:jc w:val="center"/>
                        </w:pPr>
                        <w:r>
                          <w:t>Лист 1</w:t>
                        </w:r>
                      </w:p>
                    </w:txbxContent>
                  </v:textbox>
                </v:rect>
              </w:pict>
            </w:r>
          </w:p>
          <w:p w14:paraId="1C1A8950" w14:textId="77777777" w:rsidR="006E7D03" w:rsidRDefault="006E7D03" w:rsidP="003B21E1">
            <w:pPr>
              <w:rPr>
                <w:b/>
              </w:rPr>
            </w:pPr>
          </w:p>
          <w:p w14:paraId="411272EA" w14:textId="77777777" w:rsidR="006E7D03" w:rsidRDefault="006E7D03" w:rsidP="003B21E1">
            <w:pPr>
              <w:rPr>
                <w:b/>
              </w:rPr>
            </w:pPr>
          </w:p>
          <w:p w14:paraId="7BCF6554" w14:textId="77777777" w:rsidR="006E7D03" w:rsidRDefault="006E7D03" w:rsidP="003B21E1">
            <w:pPr>
              <w:rPr>
                <w:b/>
              </w:rPr>
            </w:pPr>
          </w:p>
          <w:p w14:paraId="5E6F3E0D" w14:textId="77777777" w:rsidR="006E7D03" w:rsidRDefault="006E7D03" w:rsidP="003B21E1">
            <w:pPr>
              <w:rPr>
                <w:b/>
              </w:rPr>
            </w:pPr>
          </w:p>
          <w:p w14:paraId="6CAC6059" w14:textId="77777777" w:rsidR="006E7D03" w:rsidRDefault="006E7D03" w:rsidP="003B21E1">
            <w:pPr>
              <w:rPr>
                <w:b/>
              </w:rPr>
            </w:pPr>
          </w:p>
          <w:p w14:paraId="2BF91831" w14:textId="77777777" w:rsidR="006E7D03" w:rsidRDefault="006E7D03" w:rsidP="003B21E1">
            <w:pPr>
              <w:rPr>
                <w:b/>
              </w:rPr>
            </w:pPr>
          </w:p>
          <w:p w14:paraId="0E21CBF9" w14:textId="77777777" w:rsidR="006E7D03" w:rsidRDefault="006E7D03" w:rsidP="003B21E1">
            <w:pPr>
              <w:rPr>
                <w:b/>
              </w:rPr>
            </w:pPr>
          </w:p>
          <w:p w14:paraId="419ABD77" w14:textId="77777777" w:rsidR="006E7D03" w:rsidRDefault="006E7D03" w:rsidP="003B21E1">
            <w:pPr>
              <w:rPr>
                <w:b/>
              </w:rPr>
            </w:pPr>
          </w:p>
          <w:p w14:paraId="686345EF" w14:textId="77777777" w:rsidR="006E7D03" w:rsidRDefault="006E7D03" w:rsidP="003B21E1">
            <w:pPr>
              <w:rPr>
                <w:b/>
              </w:rPr>
            </w:pPr>
          </w:p>
          <w:p w14:paraId="437EDB82" w14:textId="77777777" w:rsidR="006E7D03" w:rsidRDefault="006E7D03" w:rsidP="003B21E1">
            <w:pPr>
              <w:rPr>
                <w:b/>
              </w:rPr>
            </w:pPr>
          </w:p>
          <w:p w14:paraId="74B7E377" w14:textId="77777777" w:rsidR="006E7D03" w:rsidRDefault="006E7D03" w:rsidP="003B21E1">
            <w:pPr>
              <w:rPr>
                <w:b/>
              </w:rPr>
            </w:pPr>
          </w:p>
          <w:p w14:paraId="4D9E32E2" w14:textId="77777777" w:rsidR="006E7D03" w:rsidRDefault="006E7D03" w:rsidP="003B21E1">
            <w:pPr>
              <w:rPr>
                <w:b/>
              </w:rPr>
            </w:pPr>
          </w:p>
          <w:p w14:paraId="4912DC3F" w14:textId="77777777" w:rsidR="006E7D03" w:rsidRDefault="006E7D03" w:rsidP="003B21E1">
            <w:pPr>
              <w:rPr>
                <w:b/>
              </w:rPr>
            </w:pPr>
          </w:p>
          <w:p w14:paraId="7398360C" w14:textId="77777777" w:rsidR="006E7D03" w:rsidRDefault="006E7D03" w:rsidP="003B21E1">
            <w:pPr>
              <w:rPr>
                <w:b/>
              </w:rPr>
            </w:pPr>
          </w:p>
          <w:p w14:paraId="315E7068" w14:textId="77777777" w:rsidR="006E7D03" w:rsidRDefault="006E7D03" w:rsidP="003B21E1">
            <w:pPr>
              <w:rPr>
                <w:b/>
              </w:rPr>
            </w:pPr>
          </w:p>
          <w:p w14:paraId="0F0B1DFA" w14:textId="77777777" w:rsidR="006E7D03" w:rsidRDefault="006E7D03" w:rsidP="003B21E1">
            <w:pPr>
              <w:rPr>
                <w:b/>
              </w:rPr>
            </w:pPr>
          </w:p>
          <w:p w14:paraId="3889AB48" w14:textId="77777777" w:rsidR="006E7D03" w:rsidRDefault="006E7D03" w:rsidP="003B21E1">
            <w:pPr>
              <w:rPr>
                <w:b/>
              </w:rPr>
            </w:pPr>
          </w:p>
          <w:p w14:paraId="147CAA1F" w14:textId="77777777" w:rsidR="006E7D03" w:rsidRDefault="006E7D03" w:rsidP="003B21E1">
            <w:pPr>
              <w:rPr>
                <w:b/>
              </w:rPr>
            </w:pPr>
          </w:p>
          <w:p w14:paraId="0D972D40" w14:textId="77777777" w:rsidR="006E7D03" w:rsidRDefault="006E7D03" w:rsidP="003B21E1">
            <w:pPr>
              <w:rPr>
                <w:b/>
              </w:rPr>
            </w:pPr>
          </w:p>
          <w:p w14:paraId="7BAF9663" w14:textId="77777777" w:rsidR="006E7D03" w:rsidRDefault="006E7D03" w:rsidP="003B21E1">
            <w:pPr>
              <w:rPr>
                <w:b/>
              </w:rPr>
            </w:pPr>
          </w:p>
          <w:p w14:paraId="1A293F44" w14:textId="77777777" w:rsidR="006E7D03" w:rsidRDefault="006E7D03" w:rsidP="003B21E1">
            <w:pPr>
              <w:rPr>
                <w:b/>
              </w:rPr>
            </w:pPr>
          </w:p>
          <w:p w14:paraId="3B6CCB60" w14:textId="77777777" w:rsidR="006E7D03" w:rsidRDefault="006E7D03" w:rsidP="003B21E1">
            <w:pPr>
              <w:rPr>
                <w:b/>
              </w:rPr>
            </w:pPr>
          </w:p>
          <w:p w14:paraId="57C2FA24" w14:textId="77777777" w:rsidR="006E7D03" w:rsidRDefault="006E7D03" w:rsidP="003B21E1">
            <w:pPr>
              <w:rPr>
                <w:b/>
              </w:rPr>
            </w:pPr>
          </w:p>
          <w:p w14:paraId="6E030FDE" w14:textId="77777777" w:rsidR="006E7D03" w:rsidRDefault="006E7D03" w:rsidP="003B21E1">
            <w:pPr>
              <w:rPr>
                <w:b/>
              </w:rPr>
            </w:pPr>
          </w:p>
          <w:p w14:paraId="06849ADB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B3352F8">
                <v:rect id="_x0000_s2552" style="position:absolute;margin-left:82.2pt;margin-top:2.55pt;width:85.65pt;height:19.15pt;z-index:251724800" filled="f" stroked="f">
                  <v:textbox style="mso-next-textbox:#_x0000_s2552">
                    <w:txbxContent>
                      <w:p w14:paraId="4CCEDB7B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38:27:020025</w:t>
                        </w:r>
                      </w:p>
                    </w:txbxContent>
                  </v:textbox>
                </v:rect>
              </w:pict>
            </w:r>
          </w:p>
          <w:p w14:paraId="283589EB" w14:textId="77777777" w:rsidR="006E7D03" w:rsidRDefault="006E7D03" w:rsidP="003B21E1">
            <w:pPr>
              <w:rPr>
                <w:b/>
              </w:rPr>
            </w:pPr>
          </w:p>
          <w:p w14:paraId="28F8C55A" w14:textId="77777777" w:rsidR="006E7D03" w:rsidRDefault="006E7D03" w:rsidP="003B21E1">
            <w:pPr>
              <w:rPr>
                <w:b/>
              </w:rPr>
            </w:pPr>
          </w:p>
          <w:p w14:paraId="6AB7E463" w14:textId="77777777" w:rsidR="006E7D03" w:rsidRDefault="006E7D03" w:rsidP="003B21E1">
            <w:pPr>
              <w:rPr>
                <w:b/>
              </w:rPr>
            </w:pPr>
          </w:p>
          <w:p w14:paraId="2BC189E0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B02E036">
                <v:rect id="_x0000_s2510" style="position:absolute;margin-left:418.7pt;margin-top:431.8pt;width:75.15pt;height:19.15pt;z-index:251681792">
                  <v:textbox style="mso-next-textbox:#_x0000_s2510">
                    <w:txbxContent>
                      <w:p w14:paraId="36C6CA43" w14:textId="77777777" w:rsidR="006E7D03" w:rsidRPr="0031756D" w:rsidRDefault="006E7D03" w:rsidP="006E7D03">
                        <w:pP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3AD31D08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500DA0C2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35DD1F0C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7EFCF0C3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38607C04">
                <v:rect id="_x0000_s2513" style="position:absolute;margin-left:11.75pt;margin-top:3.2pt;width:21.4pt;height:8.25pt;z-index:251684864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48AD6E23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68827DCB">
                <v:rect id="_x0000_s2514" style="position:absolute;margin-left:11.45pt;margin-top:4.4pt;width:21.4pt;height:8.25pt;z-index:251685888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406713F3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7120B480">
                <v:shape id="_x0000_s2498" type="#_x0000_t32" style="position:absolute;left:0;text-align:left;margin-left:11.6pt;margin-top:8.8pt;width:21.4pt;height:.05pt;z-index:251668480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4D7525F2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0EB997F3">
                <v:shape id="_x0000_s2499" type="#_x0000_t32" style="position:absolute;margin-left:11.45pt;margin-top:5.8pt;width:21.4pt;height:.05pt;z-index:251669504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223D987F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01070C17">
                <v:oval id="_x0000_s2497" style="position:absolute;margin-left:17.6pt;margin-top:4.35pt;width:3.55pt;height:3.85pt;z-index:251667456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301002F9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 w:rsidRPr="004A5BBD">
              <w:rPr>
                <w:rFonts w:ascii="Arial" w:hAnsi="Arial" w:cs="Arial"/>
                <w:sz w:val="19"/>
                <w:szCs w:val="19"/>
              </w:rPr>
              <w:t>38:27:020025:</w:t>
            </w:r>
            <w:r>
              <w:rPr>
                <w:rFonts w:ascii="Arial" w:hAnsi="Arial" w:cs="Arial"/>
                <w:sz w:val="19"/>
                <w:szCs w:val="19"/>
              </w:rPr>
              <w:t>674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714EE531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38:27:020025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7ABB87BA" w14:textId="77777777" w:rsidR="006E7D03" w:rsidRDefault="006E7D03" w:rsidP="003B21E1">
            <w:pPr>
              <w:rPr>
                <w:b/>
              </w:rPr>
            </w:pPr>
          </w:p>
          <w:p w14:paraId="0752DF63" w14:textId="77777777" w:rsidR="006E7D03" w:rsidRDefault="006E7D03" w:rsidP="003B21E1">
            <w:pPr>
              <w:rPr>
                <w:b/>
              </w:rPr>
            </w:pPr>
          </w:p>
          <w:p w14:paraId="11509356" w14:textId="77777777" w:rsidR="006E7D03" w:rsidRDefault="006E7D03" w:rsidP="003B21E1">
            <w:pPr>
              <w:rPr>
                <w:b/>
              </w:rPr>
            </w:pPr>
          </w:p>
          <w:p w14:paraId="5B3110D3" w14:textId="77777777" w:rsidR="006E7D03" w:rsidRDefault="006E7D03" w:rsidP="003B21E1">
            <w:pPr>
              <w:rPr>
                <w:b/>
              </w:rPr>
            </w:pPr>
          </w:p>
          <w:p w14:paraId="045F4C8B" w14:textId="77777777" w:rsidR="006E7D03" w:rsidRDefault="006E7D03" w:rsidP="003B21E1">
            <w:pPr>
              <w:rPr>
                <w:b/>
              </w:rPr>
            </w:pPr>
          </w:p>
          <w:p w14:paraId="57081476" w14:textId="77777777" w:rsidR="006E7D03" w:rsidRDefault="006E7D03" w:rsidP="003B21E1">
            <w:pPr>
              <w:rPr>
                <w:b/>
              </w:rPr>
            </w:pPr>
          </w:p>
          <w:p w14:paraId="6C05D3E6" w14:textId="77777777" w:rsidR="006E7D03" w:rsidRDefault="006E7D03" w:rsidP="003B21E1">
            <w:pPr>
              <w:rPr>
                <w:b/>
              </w:rPr>
            </w:pPr>
          </w:p>
          <w:p w14:paraId="369F0103" w14:textId="77777777" w:rsidR="006E7D03" w:rsidRDefault="006E7D03" w:rsidP="003B21E1">
            <w:pPr>
              <w:rPr>
                <w:b/>
              </w:rPr>
            </w:pPr>
          </w:p>
          <w:p w14:paraId="0CF69DA5" w14:textId="77777777" w:rsidR="006E7D03" w:rsidRDefault="006E7D03" w:rsidP="003B21E1">
            <w:pPr>
              <w:rPr>
                <w:b/>
              </w:rPr>
            </w:pPr>
          </w:p>
          <w:p w14:paraId="6C0A7657" w14:textId="77777777" w:rsidR="006E7D03" w:rsidRDefault="006E7D03" w:rsidP="003B21E1">
            <w:pPr>
              <w:rPr>
                <w:b/>
              </w:rPr>
            </w:pPr>
          </w:p>
          <w:p w14:paraId="686AD8AC" w14:textId="77777777" w:rsidR="006E7D03" w:rsidRDefault="006E7D03" w:rsidP="003B21E1">
            <w:pPr>
              <w:rPr>
                <w:b/>
              </w:rPr>
            </w:pPr>
          </w:p>
          <w:p w14:paraId="66071C11" w14:textId="77777777" w:rsidR="006E7D03" w:rsidRDefault="006E7D03" w:rsidP="003B21E1">
            <w:pPr>
              <w:rPr>
                <w:b/>
              </w:rPr>
            </w:pPr>
          </w:p>
          <w:p w14:paraId="39CCB35C" w14:textId="77777777" w:rsidR="006E7D03" w:rsidRDefault="006E7D03" w:rsidP="003B21E1">
            <w:pPr>
              <w:rPr>
                <w:b/>
              </w:rPr>
            </w:pPr>
          </w:p>
          <w:p w14:paraId="7D099B92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A2F214A" wp14:editId="4D1CD119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102235</wp:posOffset>
                  </wp:positionV>
                  <wp:extent cx="5062855" cy="5210175"/>
                  <wp:effectExtent l="19050" t="19050" r="23495" b="28575"/>
                  <wp:wrapNone/>
                  <wp:docPr id="8" name="Рисунок 7" descr="1.2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2 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521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A2375B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0667746C">
                <v:rect id="_x0000_s2502" style="position:absolute;margin-left:68.6pt;margin-top:6.25pt;width:58.65pt;height:18.8pt;z-index:251672576">
                  <v:textbox style="mso-next-textbox:#_x0000_s2502">
                    <w:txbxContent>
                      <w:p w14:paraId="515C7C70" w14:textId="77777777" w:rsidR="006E7D03" w:rsidRDefault="006E7D03" w:rsidP="006E7D03">
                        <w:pPr>
                          <w:jc w:val="center"/>
                        </w:pPr>
                        <w:r>
                          <w:t>Лист 2</w:t>
                        </w:r>
                      </w:p>
                    </w:txbxContent>
                  </v:textbox>
                </v:rect>
              </w:pict>
            </w:r>
          </w:p>
          <w:p w14:paraId="0E32A010" w14:textId="77777777" w:rsidR="006E7D03" w:rsidRDefault="006E7D03" w:rsidP="003B21E1">
            <w:pPr>
              <w:rPr>
                <w:b/>
              </w:rPr>
            </w:pPr>
          </w:p>
          <w:p w14:paraId="47333EFC" w14:textId="77777777" w:rsidR="006E7D03" w:rsidRDefault="006E7D03" w:rsidP="003B21E1">
            <w:pPr>
              <w:rPr>
                <w:b/>
              </w:rPr>
            </w:pPr>
          </w:p>
          <w:p w14:paraId="140413BB" w14:textId="77777777" w:rsidR="006E7D03" w:rsidRDefault="006E7D03" w:rsidP="003B21E1">
            <w:pPr>
              <w:rPr>
                <w:b/>
              </w:rPr>
            </w:pPr>
          </w:p>
          <w:p w14:paraId="7B7599AA" w14:textId="77777777" w:rsidR="006E7D03" w:rsidRDefault="006E7D03" w:rsidP="003B21E1">
            <w:pPr>
              <w:rPr>
                <w:b/>
              </w:rPr>
            </w:pPr>
          </w:p>
          <w:p w14:paraId="6994F974" w14:textId="77777777" w:rsidR="006E7D03" w:rsidRDefault="006E7D03" w:rsidP="003B21E1">
            <w:pPr>
              <w:rPr>
                <w:b/>
              </w:rPr>
            </w:pPr>
          </w:p>
          <w:p w14:paraId="1332CA29" w14:textId="77777777" w:rsidR="006E7D03" w:rsidRDefault="006E7D03" w:rsidP="003B21E1">
            <w:pPr>
              <w:rPr>
                <w:b/>
              </w:rPr>
            </w:pPr>
          </w:p>
          <w:p w14:paraId="1E823368" w14:textId="77777777" w:rsidR="006E7D03" w:rsidRDefault="006E7D03" w:rsidP="003B21E1">
            <w:pPr>
              <w:rPr>
                <w:b/>
              </w:rPr>
            </w:pPr>
          </w:p>
          <w:p w14:paraId="03FACC37" w14:textId="77777777" w:rsidR="006E7D03" w:rsidRDefault="006E7D03" w:rsidP="003B21E1">
            <w:pPr>
              <w:rPr>
                <w:b/>
              </w:rPr>
            </w:pPr>
          </w:p>
          <w:p w14:paraId="47790CA2" w14:textId="77777777" w:rsidR="006E7D03" w:rsidRDefault="006E7D03" w:rsidP="003B21E1">
            <w:pPr>
              <w:rPr>
                <w:b/>
              </w:rPr>
            </w:pPr>
          </w:p>
          <w:p w14:paraId="09E6749A" w14:textId="77777777" w:rsidR="006E7D03" w:rsidRDefault="006E7D03" w:rsidP="003B21E1">
            <w:pPr>
              <w:rPr>
                <w:b/>
              </w:rPr>
            </w:pPr>
          </w:p>
          <w:p w14:paraId="6913F1F0" w14:textId="77777777" w:rsidR="006E7D03" w:rsidRDefault="006E7D03" w:rsidP="003B21E1">
            <w:pPr>
              <w:rPr>
                <w:b/>
              </w:rPr>
            </w:pPr>
          </w:p>
          <w:p w14:paraId="3D3574A8" w14:textId="77777777" w:rsidR="006E7D03" w:rsidRDefault="006E7D03" w:rsidP="003B21E1">
            <w:pPr>
              <w:rPr>
                <w:b/>
              </w:rPr>
            </w:pPr>
          </w:p>
          <w:p w14:paraId="46C91D29" w14:textId="77777777" w:rsidR="006E7D03" w:rsidRDefault="006E7D03" w:rsidP="003B21E1">
            <w:pPr>
              <w:rPr>
                <w:b/>
              </w:rPr>
            </w:pPr>
          </w:p>
          <w:p w14:paraId="2C70765A" w14:textId="77777777" w:rsidR="006E7D03" w:rsidRDefault="006E7D03" w:rsidP="003B21E1">
            <w:pPr>
              <w:rPr>
                <w:b/>
              </w:rPr>
            </w:pPr>
          </w:p>
          <w:p w14:paraId="717926F8" w14:textId="77777777" w:rsidR="006E7D03" w:rsidRDefault="006E7D03" w:rsidP="003B21E1">
            <w:pPr>
              <w:rPr>
                <w:b/>
              </w:rPr>
            </w:pPr>
          </w:p>
          <w:p w14:paraId="4FD8F4D9" w14:textId="77777777" w:rsidR="006E7D03" w:rsidRDefault="006E7D03" w:rsidP="003B21E1">
            <w:pPr>
              <w:rPr>
                <w:b/>
              </w:rPr>
            </w:pPr>
          </w:p>
          <w:p w14:paraId="5136134E" w14:textId="77777777" w:rsidR="006E7D03" w:rsidRDefault="006E7D03" w:rsidP="003B21E1">
            <w:pPr>
              <w:rPr>
                <w:b/>
              </w:rPr>
            </w:pPr>
          </w:p>
          <w:p w14:paraId="228F7573" w14:textId="77777777" w:rsidR="006E7D03" w:rsidRDefault="006E7D03" w:rsidP="003B21E1">
            <w:pPr>
              <w:rPr>
                <w:b/>
              </w:rPr>
            </w:pPr>
          </w:p>
          <w:p w14:paraId="749975A5" w14:textId="77777777" w:rsidR="006E7D03" w:rsidRDefault="006E7D03" w:rsidP="003B21E1">
            <w:pPr>
              <w:rPr>
                <w:b/>
              </w:rPr>
            </w:pPr>
          </w:p>
          <w:p w14:paraId="3E4335F9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49EA1133">
                <v:rect id="_x0000_s2511" style="position:absolute;margin-left:346.35pt;margin-top:1.8pt;width:85.65pt;height:19.15pt;z-index:251682816" filled="f" stroked="f">
                  <v:textbox style="mso-next-textbox:#_x0000_s2511">
                    <w:txbxContent>
                      <w:p w14:paraId="07EC5BCA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 w:rsidRPr="004A5BBD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337A7530" w14:textId="77777777" w:rsidR="006E7D03" w:rsidRDefault="006E7D03" w:rsidP="003B21E1">
            <w:pPr>
              <w:rPr>
                <w:b/>
              </w:rPr>
            </w:pPr>
          </w:p>
          <w:p w14:paraId="7BEE8335" w14:textId="77777777" w:rsidR="006E7D03" w:rsidRDefault="006E7D03" w:rsidP="003B21E1">
            <w:pPr>
              <w:rPr>
                <w:b/>
              </w:rPr>
            </w:pPr>
          </w:p>
          <w:p w14:paraId="082C811E" w14:textId="77777777" w:rsidR="006E7D03" w:rsidRDefault="006E7D03" w:rsidP="003B21E1">
            <w:pPr>
              <w:rPr>
                <w:b/>
              </w:rPr>
            </w:pPr>
          </w:p>
          <w:p w14:paraId="2E620EED" w14:textId="77777777" w:rsidR="006E7D03" w:rsidRDefault="006E7D03" w:rsidP="003B21E1">
            <w:pPr>
              <w:rPr>
                <w:b/>
              </w:rPr>
            </w:pPr>
          </w:p>
          <w:p w14:paraId="02E36854" w14:textId="77777777" w:rsidR="006E7D03" w:rsidRDefault="006E7D03" w:rsidP="003B21E1">
            <w:pPr>
              <w:rPr>
                <w:b/>
              </w:rPr>
            </w:pPr>
          </w:p>
          <w:p w14:paraId="692603E7" w14:textId="77777777" w:rsidR="006E7D03" w:rsidRDefault="006E7D03" w:rsidP="003B21E1">
            <w:pPr>
              <w:rPr>
                <w:b/>
              </w:rPr>
            </w:pPr>
          </w:p>
          <w:p w14:paraId="7270A742" w14:textId="77777777" w:rsidR="006E7D03" w:rsidRDefault="006E7D03" w:rsidP="003B21E1">
            <w:pPr>
              <w:rPr>
                <w:b/>
              </w:rPr>
            </w:pPr>
          </w:p>
          <w:p w14:paraId="66CD86DC" w14:textId="77777777" w:rsidR="006E7D03" w:rsidRDefault="006E7D03" w:rsidP="003B21E1">
            <w:pPr>
              <w:rPr>
                <w:b/>
              </w:rPr>
            </w:pPr>
          </w:p>
          <w:p w14:paraId="75BB97BC" w14:textId="77777777" w:rsidR="006E7D03" w:rsidRDefault="006E7D03" w:rsidP="003B21E1">
            <w:pPr>
              <w:rPr>
                <w:sz w:val="21"/>
                <w:szCs w:val="21"/>
              </w:rPr>
            </w:pPr>
          </w:p>
          <w:p w14:paraId="38B90421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2CE03125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2FCA1309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76491BC1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33A2BF2E">
                <v:rect id="_x0000_s2518" style="position:absolute;margin-left:11.75pt;margin-top:3.2pt;width:21.4pt;height:8.25pt;z-index:251689984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6DBAB2FF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058D26A6">
                <v:rect id="_x0000_s2519" style="position:absolute;margin-left:11.45pt;margin-top:4.4pt;width:21.4pt;height:8.25pt;z-index:251691008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2E71D274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1310671A">
                <v:shape id="_x0000_s2516" type="#_x0000_t32" style="position:absolute;left:0;text-align:left;margin-left:11.6pt;margin-top:8.8pt;width:21.4pt;height:.05pt;z-index:251687936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5FA382AE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77501E25">
                <v:shape id="_x0000_s2517" type="#_x0000_t32" style="position:absolute;margin-left:11.45pt;margin-top:5.8pt;width:21.4pt;height:.05pt;z-index:251688960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1ED9458C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57A15924">
                <v:oval id="_x0000_s2515" style="position:absolute;margin-left:17.6pt;margin-top:4.35pt;width:3.55pt;height:3.85pt;z-index:251686912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104DDAC3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195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15CE2895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11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20F7A962" w14:textId="77777777" w:rsidR="006E7D03" w:rsidRDefault="006E7D03" w:rsidP="003B21E1">
            <w:pPr>
              <w:rPr>
                <w:b/>
              </w:rPr>
            </w:pPr>
          </w:p>
          <w:p w14:paraId="5829D27E" w14:textId="77777777" w:rsidR="006E7D03" w:rsidRDefault="006E7D03" w:rsidP="003B21E1">
            <w:pPr>
              <w:rPr>
                <w:b/>
              </w:rPr>
            </w:pPr>
          </w:p>
          <w:p w14:paraId="577D06F6" w14:textId="77777777" w:rsidR="006E7D03" w:rsidRDefault="006E7D03" w:rsidP="003B21E1">
            <w:pPr>
              <w:rPr>
                <w:b/>
              </w:rPr>
            </w:pPr>
          </w:p>
          <w:p w14:paraId="7280E760" w14:textId="77777777" w:rsidR="006E7D03" w:rsidRDefault="006E7D03" w:rsidP="003B21E1">
            <w:pPr>
              <w:rPr>
                <w:b/>
              </w:rPr>
            </w:pPr>
          </w:p>
          <w:p w14:paraId="5639502D" w14:textId="77777777" w:rsidR="006E7D03" w:rsidRDefault="006E7D03" w:rsidP="003B21E1">
            <w:pPr>
              <w:rPr>
                <w:b/>
              </w:rPr>
            </w:pPr>
          </w:p>
          <w:p w14:paraId="6FC5A364" w14:textId="77777777" w:rsidR="006E7D03" w:rsidRDefault="006E7D03" w:rsidP="003B21E1">
            <w:pPr>
              <w:rPr>
                <w:b/>
              </w:rPr>
            </w:pPr>
          </w:p>
          <w:p w14:paraId="0C1A1364" w14:textId="77777777" w:rsidR="006E7D03" w:rsidRDefault="006E7D03" w:rsidP="003B21E1">
            <w:pPr>
              <w:rPr>
                <w:b/>
              </w:rPr>
            </w:pPr>
          </w:p>
          <w:p w14:paraId="5F6691B5" w14:textId="77777777" w:rsidR="006E7D03" w:rsidRDefault="006E7D03" w:rsidP="003B21E1">
            <w:pPr>
              <w:rPr>
                <w:b/>
              </w:rPr>
            </w:pPr>
          </w:p>
          <w:p w14:paraId="7CF0B74C" w14:textId="77777777" w:rsidR="006E7D03" w:rsidRDefault="006E7D03" w:rsidP="003B21E1">
            <w:pPr>
              <w:rPr>
                <w:b/>
              </w:rPr>
            </w:pPr>
          </w:p>
          <w:p w14:paraId="39B4EA0D" w14:textId="77777777" w:rsidR="006E7D03" w:rsidRDefault="006E7D03" w:rsidP="003B21E1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 w14:anchorId="63E5A2E7">
                <v:rect id="_x0000_s2500" style="position:absolute;margin-left:414.6pt;margin-top:404.05pt;width:81.3pt;height:19.05pt;z-index:251670528" fillcolor="white [3212]" strokecolor="black [3213]">
                  <v:textbox style="mso-next-textbox:#_x0000_s2500">
                    <w:txbxContent>
                      <w:p w14:paraId="7A11156C" w14:textId="77777777" w:rsidR="006E7D03" w:rsidRPr="00AE1B73" w:rsidRDefault="006E7D03" w:rsidP="006E7D03">
                        <w:pP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 w:rsidRPr="00AE1B73"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6C83CFE8" w14:textId="77777777" w:rsidR="006E7D03" w:rsidRDefault="006E7D03" w:rsidP="003B21E1">
            <w:pPr>
              <w:rPr>
                <w:b/>
                <w:noProof/>
                <w:sz w:val="20"/>
                <w:szCs w:val="20"/>
              </w:rPr>
            </w:pPr>
          </w:p>
          <w:p w14:paraId="17CBF9A9" w14:textId="77777777" w:rsidR="006E7D03" w:rsidRDefault="006E7D03" w:rsidP="003B21E1">
            <w:pPr>
              <w:rPr>
                <w:b/>
                <w:noProof/>
                <w:sz w:val="20"/>
                <w:szCs w:val="20"/>
              </w:rPr>
            </w:pPr>
          </w:p>
          <w:p w14:paraId="07357DF9" w14:textId="77777777" w:rsidR="006E7D03" w:rsidRDefault="006E7D03" w:rsidP="003B21E1">
            <w:pPr>
              <w:rPr>
                <w:b/>
                <w:noProof/>
                <w:sz w:val="20"/>
                <w:szCs w:val="20"/>
              </w:rPr>
            </w:pPr>
          </w:p>
          <w:p w14:paraId="2A2E6810" w14:textId="77777777" w:rsidR="006E7D03" w:rsidRDefault="006E7D03" w:rsidP="003B21E1">
            <w:pPr>
              <w:rPr>
                <w:b/>
                <w:noProof/>
                <w:sz w:val="20"/>
                <w:szCs w:val="20"/>
              </w:rPr>
            </w:pPr>
          </w:p>
          <w:p w14:paraId="515B06E7" w14:textId="77777777" w:rsidR="006E7D03" w:rsidRDefault="006E7D03" w:rsidP="003B21E1">
            <w:pPr>
              <w:rPr>
                <w:b/>
              </w:rPr>
            </w:pPr>
          </w:p>
          <w:p w14:paraId="2C24A4A2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58E9548" wp14:editId="2A01C5E5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144145</wp:posOffset>
                  </wp:positionV>
                  <wp:extent cx="5066030" cy="5210175"/>
                  <wp:effectExtent l="19050" t="19050" r="20320" b="28575"/>
                  <wp:wrapNone/>
                  <wp:docPr id="9" name="Рисунок 8" descr="1.3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 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30" cy="521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CCB717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BA7562D">
                <v:rect id="_x0000_s2503" style="position:absolute;margin-left:63.45pt;margin-top:9.75pt;width:57.75pt;height:19.1pt;z-index:251673600">
                  <v:textbox>
                    <w:txbxContent>
                      <w:p w14:paraId="692EC3E9" w14:textId="77777777" w:rsidR="006E7D03" w:rsidRDefault="006E7D03" w:rsidP="006E7D03">
                        <w:pPr>
                          <w:jc w:val="center"/>
                        </w:pPr>
                        <w:r>
                          <w:t>Лист 3</w:t>
                        </w:r>
                      </w:p>
                    </w:txbxContent>
                  </v:textbox>
                </v:rect>
              </w:pict>
            </w:r>
          </w:p>
          <w:p w14:paraId="0C98B7D6" w14:textId="77777777" w:rsidR="006E7D03" w:rsidRDefault="006E7D03" w:rsidP="003B21E1">
            <w:pPr>
              <w:rPr>
                <w:b/>
              </w:rPr>
            </w:pPr>
          </w:p>
          <w:p w14:paraId="59D15559" w14:textId="77777777" w:rsidR="006E7D03" w:rsidRDefault="006E7D03" w:rsidP="003B21E1">
            <w:pPr>
              <w:rPr>
                <w:b/>
              </w:rPr>
            </w:pPr>
          </w:p>
          <w:p w14:paraId="4EC4118C" w14:textId="77777777" w:rsidR="006E7D03" w:rsidRDefault="006E7D03" w:rsidP="003B21E1">
            <w:pPr>
              <w:rPr>
                <w:b/>
              </w:rPr>
            </w:pPr>
          </w:p>
          <w:p w14:paraId="52E1F602" w14:textId="77777777" w:rsidR="006E7D03" w:rsidRDefault="006E7D03" w:rsidP="003B21E1">
            <w:pPr>
              <w:rPr>
                <w:b/>
              </w:rPr>
            </w:pPr>
          </w:p>
          <w:p w14:paraId="41A795E0" w14:textId="77777777" w:rsidR="006E7D03" w:rsidRDefault="006E7D03" w:rsidP="003B21E1">
            <w:pPr>
              <w:rPr>
                <w:b/>
              </w:rPr>
            </w:pPr>
          </w:p>
          <w:p w14:paraId="552D8279" w14:textId="77777777" w:rsidR="006E7D03" w:rsidRDefault="006E7D03" w:rsidP="003B21E1">
            <w:pPr>
              <w:rPr>
                <w:b/>
              </w:rPr>
            </w:pPr>
          </w:p>
          <w:p w14:paraId="4DF33C77" w14:textId="77777777" w:rsidR="006E7D03" w:rsidRDefault="006E7D03" w:rsidP="003B21E1">
            <w:pPr>
              <w:rPr>
                <w:b/>
              </w:rPr>
            </w:pPr>
          </w:p>
          <w:p w14:paraId="07637946" w14:textId="77777777" w:rsidR="006E7D03" w:rsidRDefault="006E7D03" w:rsidP="003B21E1">
            <w:pPr>
              <w:rPr>
                <w:b/>
              </w:rPr>
            </w:pPr>
          </w:p>
          <w:p w14:paraId="0E303651" w14:textId="77777777" w:rsidR="006E7D03" w:rsidRDefault="006E7D03" w:rsidP="003B21E1">
            <w:pPr>
              <w:rPr>
                <w:b/>
              </w:rPr>
            </w:pPr>
          </w:p>
          <w:p w14:paraId="6AA08AA1" w14:textId="77777777" w:rsidR="006E7D03" w:rsidRDefault="006E7D03" w:rsidP="003B21E1">
            <w:pPr>
              <w:rPr>
                <w:b/>
              </w:rPr>
            </w:pPr>
          </w:p>
          <w:p w14:paraId="2BF32E16" w14:textId="77777777" w:rsidR="006E7D03" w:rsidRDefault="006E7D03" w:rsidP="003B21E1">
            <w:pPr>
              <w:rPr>
                <w:b/>
              </w:rPr>
            </w:pPr>
          </w:p>
          <w:p w14:paraId="2B3BD58A" w14:textId="77777777" w:rsidR="006E7D03" w:rsidRDefault="006E7D03" w:rsidP="003B21E1">
            <w:pPr>
              <w:rPr>
                <w:b/>
              </w:rPr>
            </w:pPr>
          </w:p>
          <w:p w14:paraId="317BD6EA" w14:textId="77777777" w:rsidR="006E7D03" w:rsidRDefault="006E7D03" w:rsidP="003B21E1">
            <w:pPr>
              <w:rPr>
                <w:b/>
              </w:rPr>
            </w:pPr>
          </w:p>
          <w:p w14:paraId="76F0A94B" w14:textId="77777777" w:rsidR="006E7D03" w:rsidRDefault="006E7D03" w:rsidP="003B21E1">
            <w:pPr>
              <w:rPr>
                <w:b/>
              </w:rPr>
            </w:pPr>
          </w:p>
          <w:p w14:paraId="099B9DBB" w14:textId="77777777" w:rsidR="006E7D03" w:rsidRDefault="006E7D03" w:rsidP="003B21E1">
            <w:pPr>
              <w:rPr>
                <w:b/>
              </w:rPr>
            </w:pPr>
          </w:p>
          <w:p w14:paraId="31FECF99" w14:textId="77777777" w:rsidR="006E7D03" w:rsidRDefault="006E7D03" w:rsidP="003B21E1">
            <w:pPr>
              <w:rPr>
                <w:b/>
              </w:rPr>
            </w:pPr>
          </w:p>
          <w:p w14:paraId="176EF10F" w14:textId="77777777" w:rsidR="006E7D03" w:rsidRDefault="006E7D03" w:rsidP="003B21E1">
            <w:pPr>
              <w:rPr>
                <w:b/>
              </w:rPr>
            </w:pPr>
          </w:p>
          <w:p w14:paraId="16228313" w14:textId="77777777" w:rsidR="006E7D03" w:rsidRDefault="006E7D03" w:rsidP="003B21E1">
            <w:pPr>
              <w:rPr>
                <w:b/>
              </w:rPr>
            </w:pPr>
          </w:p>
          <w:p w14:paraId="450B3356" w14:textId="77777777" w:rsidR="006E7D03" w:rsidRDefault="006E7D03" w:rsidP="003B21E1">
            <w:pPr>
              <w:rPr>
                <w:b/>
              </w:rPr>
            </w:pPr>
          </w:p>
          <w:p w14:paraId="59BD565D" w14:textId="77777777" w:rsidR="006E7D03" w:rsidRDefault="006E7D03" w:rsidP="003B21E1">
            <w:pPr>
              <w:rPr>
                <w:b/>
              </w:rPr>
            </w:pPr>
          </w:p>
          <w:p w14:paraId="4FA70BBF" w14:textId="77777777" w:rsidR="006E7D03" w:rsidRDefault="006E7D03" w:rsidP="003B21E1">
            <w:pPr>
              <w:rPr>
                <w:b/>
              </w:rPr>
            </w:pPr>
          </w:p>
          <w:p w14:paraId="567A6FAF" w14:textId="77777777" w:rsidR="006E7D03" w:rsidRDefault="006E7D03" w:rsidP="003B21E1">
            <w:pPr>
              <w:rPr>
                <w:b/>
              </w:rPr>
            </w:pPr>
          </w:p>
          <w:p w14:paraId="321B697D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5DA1E984">
                <v:rect id="_x0000_s2509" style="position:absolute;margin-left:79.25pt;margin-top:.65pt;width:106.3pt;height:19.15pt;z-index:251680768" filled="f" stroked="f">
                  <v:textbox style="mso-next-textbox:#_x0000_s2509">
                    <w:txbxContent>
                      <w:p w14:paraId="30477BC8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60AA9CE0" w14:textId="77777777" w:rsidR="006E7D03" w:rsidRDefault="006E7D03" w:rsidP="003B21E1">
            <w:pPr>
              <w:rPr>
                <w:b/>
              </w:rPr>
            </w:pPr>
          </w:p>
          <w:p w14:paraId="0C512D9F" w14:textId="77777777" w:rsidR="006E7D03" w:rsidRDefault="006E7D03" w:rsidP="003B21E1">
            <w:pPr>
              <w:rPr>
                <w:b/>
              </w:rPr>
            </w:pPr>
          </w:p>
          <w:p w14:paraId="214FE3FC" w14:textId="77777777" w:rsidR="006E7D03" w:rsidRDefault="006E7D03" w:rsidP="003B21E1">
            <w:pPr>
              <w:rPr>
                <w:b/>
              </w:rPr>
            </w:pPr>
          </w:p>
          <w:p w14:paraId="10EA0F5E" w14:textId="77777777" w:rsidR="006E7D03" w:rsidRDefault="006E7D03" w:rsidP="003B21E1">
            <w:pPr>
              <w:rPr>
                <w:b/>
              </w:rPr>
            </w:pPr>
          </w:p>
          <w:p w14:paraId="7E5C544C" w14:textId="77777777" w:rsidR="006E7D03" w:rsidRDefault="006E7D03" w:rsidP="003B21E1">
            <w:pPr>
              <w:rPr>
                <w:sz w:val="21"/>
                <w:szCs w:val="21"/>
              </w:rPr>
            </w:pPr>
          </w:p>
          <w:p w14:paraId="371AEEEE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1F4CFC1A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67702A8A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551CD9B5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27885FD2">
                <v:rect id="_x0000_s2523" style="position:absolute;margin-left:11.75pt;margin-top:3.2pt;width:21.4pt;height:8.25pt;z-index:251695104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4ED8CBF8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35D0C039">
                <v:rect id="_x0000_s2524" style="position:absolute;margin-left:11.45pt;margin-top:4.4pt;width:21.4pt;height:8.25pt;z-index:251696128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6E15D36A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246B28BE">
                <v:shape id="_x0000_s2521" type="#_x0000_t32" style="position:absolute;left:0;text-align:left;margin-left:11.6pt;margin-top:8.8pt;width:21.4pt;height:.05pt;z-index:251693056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565C800B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3E06D94A">
                <v:shape id="_x0000_s2522" type="#_x0000_t32" style="position:absolute;margin-left:11.45pt;margin-top:5.8pt;width:21.4pt;height:.05pt;z-index:251694080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35A90D9F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27CAC4AD">
                <v:oval id="_x0000_s2520" style="position:absolute;margin-left:17.6pt;margin-top:4.35pt;width:3.55pt;height:3.85pt;z-index:251692032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317C6E9F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195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0DAC85C8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11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2E951017" w14:textId="77777777" w:rsidR="006E7D03" w:rsidRDefault="006E7D03" w:rsidP="003B21E1">
            <w:pPr>
              <w:rPr>
                <w:b/>
              </w:rPr>
            </w:pPr>
          </w:p>
          <w:p w14:paraId="2797124E" w14:textId="77777777" w:rsidR="006E7D03" w:rsidRDefault="006E7D03" w:rsidP="003B21E1">
            <w:pPr>
              <w:rPr>
                <w:b/>
              </w:rPr>
            </w:pPr>
          </w:p>
          <w:p w14:paraId="69A60CE8" w14:textId="77777777" w:rsidR="006E7D03" w:rsidRDefault="006E7D03" w:rsidP="003B21E1">
            <w:pPr>
              <w:rPr>
                <w:b/>
              </w:rPr>
            </w:pPr>
          </w:p>
          <w:p w14:paraId="224A0091" w14:textId="77777777" w:rsidR="006E7D03" w:rsidRDefault="006E7D03" w:rsidP="003B21E1">
            <w:pPr>
              <w:rPr>
                <w:b/>
              </w:rPr>
            </w:pPr>
          </w:p>
          <w:p w14:paraId="0C047DD1" w14:textId="77777777" w:rsidR="006E7D03" w:rsidRDefault="006E7D03" w:rsidP="003B21E1">
            <w:pPr>
              <w:rPr>
                <w:b/>
              </w:rPr>
            </w:pPr>
          </w:p>
          <w:p w14:paraId="235B64D0" w14:textId="77777777" w:rsidR="006E7D03" w:rsidRDefault="006E7D03" w:rsidP="003B21E1">
            <w:pPr>
              <w:rPr>
                <w:b/>
              </w:rPr>
            </w:pPr>
          </w:p>
          <w:p w14:paraId="043747A6" w14:textId="77777777" w:rsidR="006E7D03" w:rsidRDefault="006E7D03" w:rsidP="003B21E1">
            <w:pPr>
              <w:rPr>
                <w:b/>
              </w:rPr>
            </w:pPr>
          </w:p>
          <w:p w14:paraId="57C454BD" w14:textId="77777777" w:rsidR="006E7D03" w:rsidRDefault="006E7D03" w:rsidP="003B21E1">
            <w:pPr>
              <w:rPr>
                <w:b/>
              </w:rPr>
            </w:pPr>
          </w:p>
          <w:p w14:paraId="21F3C1A9" w14:textId="77777777" w:rsidR="006E7D03" w:rsidRDefault="006E7D03" w:rsidP="003B21E1">
            <w:pPr>
              <w:rPr>
                <w:b/>
              </w:rPr>
            </w:pPr>
          </w:p>
          <w:p w14:paraId="1F59328F" w14:textId="77777777" w:rsidR="006E7D03" w:rsidRDefault="006E7D03" w:rsidP="003B21E1">
            <w:pPr>
              <w:rPr>
                <w:b/>
              </w:rPr>
            </w:pPr>
          </w:p>
          <w:p w14:paraId="3BF55A56" w14:textId="77777777" w:rsidR="006E7D03" w:rsidRDefault="006E7D03" w:rsidP="003B21E1">
            <w:pPr>
              <w:rPr>
                <w:b/>
              </w:rPr>
            </w:pPr>
          </w:p>
          <w:p w14:paraId="4E976C88" w14:textId="77777777" w:rsidR="006E7D03" w:rsidRDefault="006E7D03" w:rsidP="003B21E1">
            <w:pPr>
              <w:rPr>
                <w:b/>
              </w:rPr>
            </w:pPr>
          </w:p>
          <w:p w14:paraId="222B8EB3" w14:textId="77777777" w:rsidR="006E7D03" w:rsidRDefault="006E7D03" w:rsidP="003B21E1">
            <w:pPr>
              <w:rPr>
                <w:b/>
              </w:rPr>
            </w:pPr>
          </w:p>
          <w:p w14:paraId="7C0E3514" w14:textId="77777777" w:rsidR="006E7D03" w:rsidRDefault="006E7D03" w:rsidP="003B21E1">
            <w:pPr>
              <w:rPr>
                <w:b/>
              </w:rPr>
            </w:pPr>
          </w:p>
          <w:p w14:paraId="4817281E" w14:textId="77777777" w:rsidR="006E7D03" w:rsidRDefault="006E7D03" w:rsidP="003B21E1">
            <w:pPr>
              <w:rPr>
                <w:b/>
              </w:rPr>
            </w:pPr>
          </w:p>
          <w:p w14:paraId="3B6AD772" w14:textId="77777777" w:rsidR="006E7D03" w:rsidRDefault="006E7D03" w:rsidP="003B21E1">
            <w:pPr>
              <w:rPr>
                <w:b/>
              </w:rPr>
            </w:pPr>
          </w:p>
          <w:p w14:paraId="0CD8145F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</w:rPr>
              <w:pict w14:anchorId="28E7DDB1">
                <v:rect id="_x0000_s2504" style="position:absolute;margin-left:46.4pt;margin-top:4.4pt;width:61.2pt;height:21.75pt;z-index:251675648">
                  <v:textbox>
                    <w:txbxContent>
                      <w:p w14:paraId="46FF7FDC" w14:textId="77777777" w:rsidR="006E7D03" w:rsidRDefault="006E7D03" w:rsidP="006E7D03">
                        <w:pPr>
                          <w:jc w:val="center"/>
                        </w:pPr>
                        <w:r>
                          <w:t>Лист 4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2111BAC2" wp14:editId="403672C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-2540</wp:posOffset>
                  </wp:positionV>
                  <wp:extent cx="5443855" cy="5391150"/>
                  <wp:effectExtent l="19050" t="0" r="4445" b="0"/>
                  <wp:wrapNone/>
                  <wp:docPr id="1" name="Рисунок 0" descr="1.4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 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855" cy="539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923FD3" w14:textId="77777777" w:rsidR="006E7D03" w:rsidRDefault="006E7D03" w:rsidP="003B21E1">
            <w:pPr>
              <w:rPr>
                <w:b/>
              </w:rPr>
            </w:pPr>
          </w:p>
          <w:p w14:paraId="7DA76E25" w14:textId="77777777" w:rsidR="006E7D03" w:rsidRDefault="006E7D03" w:rsidP="003B21E1">
            <w:pPr>
              <w:rPr>
                <w:b/>
              </w:rPr>
            </w:pPr>
          </w:p>
          <w:p w14:paraId="1B39823F" w14:textId="77777777" w:rsidR="006E7D03" w:rsidRDefault="006E7D03" w:rsidP="003B21E1">
            <w:pPr>
              <w:rPr>
                <w:b/>
              </w:rPr>
            </w:pPr>
          </w:p>
          <w:p w14:paraId="084667A8" w14:textId="77777777" w:rsidR="006E7D03" w:rsidRDefault="006E7D03" w:rsidP="003B21E1">
            <w:pPr>
              <w:rPr>
                <w:b/>
              </w:rPr>
            </w:pPr>
          </w:p>
          <w:p w14:paraId="1003576D" w14:textId="77777777" w:rsidR="006E7D03" w:rsidRDefault="006E7D03" w:rsidP="003B21E1">
            <w:pPr>
              <w:rPr>
                <w:b/>
              </w:rPr>
            </w:pPr>
          </w:p>
          <w:p w14:paraId="6B3D9755" w14:textId="77777777" w:rsidR="006E7D03" w:rsidRDefault="006E7D03" w:rsidP="003B21E1">
            <w:pPr>
              <w:rPr>
                <w:b/>
              </w:rPr>
            </w:pPr>
          </w:p>
          <w:p w14:paraId="34E39490" w14:textId="77777777" w:rsidR="006E7D03" w:rsidRDefault="006E7D03" w:rsidP="003B21E1">
            <w:pPr>
              <w:rPr>
                <w:b/>
              </w:rPr>
            </w:pPr>
          </w:p>
          <w:p w14:paraId="19C71562" w14:textId="77777777" w:rsidR="006E7D03" w:rsidRDefault="006E7D03" w:rsidP="003B21E1">
            <w:pPr>
              <w:rPr>
                <w:b/>
              </w:rPr>
            </w:pPr>
          </w:p>
          <w:p w14:paraId="058C0581" w14:textId="77777777" w:rsidR="006E7D03" w:rsidRDefault="006E7D03" w:rsidP="003B21E1">
            <w:pPr>
              <w:rPr>
                <w:b/>
              </w:rPr>
            </w:pPr>
          </w:p>
          <w:p w14:paraId="67BBE27A" w14:textId="77777777" w:rsidR="006E7D03" w:rsidRDefault="006E7D03" w:rsidP="003B21E1">
            <w:pPr>
              <w:rPr>
                <w:b/>
              </w:rPr>
            </w:pPr>
          </w:p>
          <w:p w14:paraId="2DEC6080" w14:textId="77777777" w:rsidR="006E7D03" w:rsidRDefault="006E7D03" w:rsidP="003B21E1">
            <w:pPr>
              <w:rPr>
                <w:b/>
              </w:rPr>
            </w:pPr>
          </w:p>
          <w:p w14:paraId="603EE3D7" w14:textId="77777777" w:rsidR="006E7D03" w:rsidRDefault="006E7D03" w:rsidP="003B21E1">
            <w:pPr>
              <w:rPr>
                <w:b/>
              </w:rPr>
            </w:pPr>
          </w:p>
          <w:p w14:paraId="67B7AB09" w14:textId="77777777" w:rsidR="006E7D03" w:rsidRDefault="006E7D03" w:rsidP="003B21E1">
            <w:pPr>
              <w:rPr>
                <w:b/>
              </w:rPr>
            </w:pPr>
          </w:p>
          <w:p w14:paraId="0C2962BF" w14:textId="77777777" w:rsidR="006E7D03" w:rsidRDefault="006E7D03" w:rsidP="003B21E1">
            <w:pPr>
              <w:rPr>
                <w:b/>
              </w:rPr>
            </w:pPr>
          </w:p>
          <w:p w14:paraId="2ABDF123" w14:textId="77777777" w:rsidR="006E7D03" w:rsidRDefault="006E7D03" w:rsidP="003B21E1">
            <w:pPr>
              <w:rPr>
                <w:b/>
              </w:rPr>
            </w:pPr>
          </w:p>
          <w:p w14:paraId="53D88496" w14:textId="77777777" w:rsidR="006E7D03" w:rsidRDefault="006E7D03" w:rsidP="003B21E1">
            <w:pPr>
              <w:rPr>
                <w:b/>
              </w:rPr>
            </w:pPr>
          </w:p>
          <w:p w14:paraId="3463432A" w14:textId="77777777" w:rsidR="006E7D03" w:rsidRDefault="006E7D03" w:rsidP="003B21E1">
            <w:pPr>
              <w:rPr>
                <w:b/>
              </w:rPr>
            </w:pPr>
          </w:p>
          <w:p w14:paraId="5F145F79" w14:textId="77777777" w:rsidR="006E7D03" w:rsidRDefault="006E7D03" w:rsidP="003B21E1">
            <w:pPr>
              <w:rPr>
                <w:b/>
              </w:rPr>
            </w:pPr>
          </w:p>
          <w:p w14:paraId="2B9F8E28" w14:textId="77777777" w:rsidR="006E7D03" w:rsidRDefault="006E7D03" w:rsidP="003B21E1">
            <w:pPr>
              <w:rPr>
                <w:b/>
              </w:rPr>
            </w:pPr>
          </w:p>
          <w:p w14:paraId="231D6F46" w14:textId="77777777" w:rsidR="006E7D03" w:rsidRDefault="006E7D03" w:rsidP="003B21E1">
            <w:pPr>
              <w:rPr>
                <w:b/>
              </w:rPr>
            </w:pPr>
          </w:p>
          <w:p w14:paraId="3B4282A2" w14:textId="77777777" w:rsidR="006E7D03" w:rsidRDefault="006E7D03" w:rsidP="003B21E1">
            <w:pPr>
              <w:rPr>
                <w:b/>
              </w:rPr>
            </w:pPr>
          </w:p>
          <w:p w14:paraId="019A4F28" w14:textId="77777777" w:rsidR="006E7D03" w:rsidRDefault="006E7D03" w:rsidP="003B21E1">
            <w:pPr>
              <w:rPr>
                <w:b/>
              </w:rPr>
            </w:pPr>
          </w:p>
          <w:p w14:paraId="17DB5DE4" w14:textId="77777777" w:rsidR="006E7D03" w:rsidRDefault="006E7D03" w:rsidP="003B21E1">
            <w:pPr>
              <w:rPr>
                <w:b/>
              </w:rPr>
            </w:pPr>
          </w:p>
          <w:p w14:paraId="55ADBBAF" w14:textId="77777777" w:rsidR="006E7D03" w:rsidRDefault="006E7D03" w:rsidP="003B21E1">
            <w:pPr>
              <w:rPr>
                <w:b/>
              </w:rPr>
            </w:pPr>
          </w:p>
          <w:p w14:paraId="05061556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623095A8">
                <v:rect id="_x0000_s2530" style="position:absolute;margin-left:354.9pt;margin-top:-.75pt;width:106.3pt;height:19.15pt;z-index:251702272" filled="f" stroked="f">
                  <v:textbox style="mso-next-textbox:#_x0000_s2530">
                    <w:txbxContent>
                      <w:p w14:paraId="6B1E0CE2" w14:textId="77777777" w:rsidR="006E7D03" w:rsidRPr="004A5BBD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556D3D7D" w14:textId="77777777" w:rsidR="006E7D03" w:rsidRDefault="006E7D03" w:rsidP="003B21E1">
            <w:pPr>
              <w:rPr>
                <w:b/>
              </w:rPr>
            </w:pPr>
          </w:p>
          <w:p w14:paraId="5ADCB58E" w14:textId="77777777" w:rsidR="006E7D03" w:rsidRDefault="006E7D03" w:rsidP="003B21E1">
            <w:pPr>
              <w:rPr>
                <w:b/>
              </w:rPr>
            </w:pPr>
          </w:p>
          <w:p w14:paraId="602DFDEC" w14:textId="77777777" w:rsidR="006E7D03" w:rsidRDefault="006E7D03" w:rsidP="003B21E1">
            <w:pPr>
              <w:rPr>
                <w:b/>
              </w:rPr>
            </w:pPr>
          </w:p>
          <w:p w14:paraId="5F7331CE" w14:textId="77777777" w:rsidR="006E7D03" w:rsidRDefault="006E7D03" w:rsidP="003B21E1">
            <w:pPr>
              <w:rPr>
                <w:b/>
              </w:rPr>
            </w:pPr>
          </w:p>
          <w:p w14:paraId="614A9B54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7CEA3D5F">
                <v:rect id="_x0000_s2512" style="position:absolute;margin-left:11.6pt;margin-top:426.55pt;width:81.3pt;height:19.05pt;z-index:251683840" fillcolor="white [3212]" strokecolor="black [3213]">
                  <v:textbox style="mso-next-textbox:#_x0000_s2512">
                    <w:txbxContent>
                      <w:p w14:paraId="2DDCD034" w14:textId="77777777" w:rsidR="006E7D03" w:rsidRPr="00AE1B73" w:rsidRDefault="006E7D03" w:rsidP="006E7D03">
                        <w:pP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38:27:020011</w:t>
                        </w:r>
                      </w:p>
                    </w:txbxContent>
                  </v:textbox>
                </v:rect>
              </w:pict>
            </w:r>
          </w:p>
          <w:p w14:paraId="0635CA2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898C51B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77CE8A93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49A72D93" w14:textId="77777777" w:rsidR="006E7D03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2D8C4A21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</w:p>
          <w:p w14:paraId="7A0492C6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41416291">
                <v:rect id="_x0000_s2528" style="position:absolute;margin-left:11.75pt;margin-top:3.2pt;width:21.4pt;height:8.25pt;z-index:251700224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1C7FBE60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046F34AA">
                <v:rect id="_x0000_s2529" style="position:absolute;margin-left:11.45pt;margin-top:4.4pt;width:21.4pt;height:8.25pt;z-index:251701248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6BB739DF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39440505">
                <v:shape id="_x0000_s2526" type="#_x0000_t32" style="position:absolute;left:0;text-align:left;margin-left:11.6pt;margin-top:8.8pt;width:21.4pt;height:.05pt;z-index:251698176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6F340769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0181718E">
                <v:shape id="_x0000_s2527" type="#_x0000_t32" style="position:absolute;margin-left:11.45pt;margin-top:5.8pt;width:21.4pt;height:.05pt;z-index:251699200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3A0D3A76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5DEDF4CE">
                <v:oval id="_x0000_s2525" style="position:absolute;margin-left:17.6pt;margin-top:4.35pt;width:3.55pt;height:3.85pt;z-index:251697152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28888953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195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1909016F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11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0988AF5B" w14:textId="77777777" w:rsidR="006E7D03" w:rsidRDefault="006E7D03" w:rsidP="003B21E1">
            <w:pPr>
              <w:rPr>
                <w:b/>
              </w:rPr>
            </w:pPr>
          </w:p>
          <w:p w14:paraId="5BBBFA18" w14:textId="77777777" w:rsidR="006E7D03" w:rsidRDefault="006E7D03" w:rsidP="003B21E1">
            <w:pPr>
              <w:rPr>
                <w:b/>
              </w:rPr>
            </w:pPr>
          </w:p>
          <w:p w14:paraId="557641DC" w14:textId="77777777" w:rsidR="006E7D03" w:rsidRDefault="006E7D03" w:rsidP="003B21E1">
            <w:pPr>
              <w:rPr>
                <w:b/>
              </w:rPr>
            </w:pPr>
          </w:p>
          <w:p w14:paraId="34C97847" w14:textId="77777777" w:rsidR="006E7D03" w:rsidRDefault="006E7D03" w:rsidP="003B21E1">
            <w:pPr>
              <w:rPr>
                <w:b/>
              </w:rPr>
            </w:pPr>
          </w:p>
          <w:p w14:paraId="30181017" w14:textId="77777777" w:rsidR="006E7D03" w:rsidRDefault="006E7D03" w:rsidP="003B21E1">
            <w:pPr>
              <w:rPr>
                <w:b/>
              </w:rPr>
            </w:pPr>
          </w:p>
          <w:p w14:paraId="262E0318" w14:textId="77777777" w:rsidR="006E7D03" w:rsidRDefault="006E7D03" w:rsidP="003B21E1">
            <w:pPr>
              <w:rPr>
                <w:b/>
              </w:rPr>
            </w:pPr>
          </w:p>
          <w:p w14:paraId="4E398729" w14:textId="77777777" w:rsidR="006E7D03" w:rsidRDefault="006E7D03" w:rsidP="003B21E1">
            <w:pPr>
              <w:rPr>
                <w:b/>
              </w:rPr>
            </w:pPr>
          </w:p>
          <w:p w14:paraId="100308C3" w14:textId="77777777" w:rsidR="006E7D03" w:rsidRDefault="006E7D03" w:rsidP="003B21E1">
            <w:pPr>
              <w:rPr>
                <w:b/>
              </w:rPr>
            </w:pPr>
          </w:p>
          <w:p w14:paraId="5F73E4A6" w14:textId="77777777" w:rsidR="006E7D03" w:rsidRDefault="006E7D03" w:rsidP="003B21E1">
            <w:pPr>
              <w:rPr>
                <w:b/>
              </w:rPr>
            </w:pPr>
          </w:p>
          <w:p w14:paraId="7C179CE7" w14:textId="77777777" w:rsidR="006E7D03" w:rsidRDefault="006E7D03" w:rsidP="003B21E1">
            <w:pPr>
              <w:rPr>
                <w:b/>
              </w:rPr>
            </w:pPr>
          </w:p>
          <w:p w14:paraId="30EB39A3" w14:textId="77777777" w:rsidR="006E7D03" w:rsidRDefault="006E7D03" w:rsidP="003B21E1">
            <w:pPr>
              <w:rPr>
                <w:b/>
              </w:rPr>
            </w:pPr>
          </w:p>
          <w:p w14:paraId="4B0EF576" w14:textId="77777777" w:rsidR="006E7D03" w:rsidRDefault="006E7D03" w:rsidP="003B21E1">
            <w:pPr>
              <w:rPr>
                <w:b/>
              </w:rPr>
            </w:pPr>
          </w:p>
          <w:p w14:paraId="17EB8224" w14:textId="77777777" w:rsidR="006E7D03" w:rsidRDefault="006E7D03" w:rsidP="003B21E1">
            <w:pPr>
              <w:rPr>
                <w:b/>
              </w:rPr>
            </w:pPr>
          </w:p>
          <w:p w14:paraId="40EC637D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0CD560BA">
                <v:rect id="_x0000_s2506" style="position:absolute;margin-left:389.8pt;margin-top:7.3pt;width:61.2pt;height:21.75pt;z-index:251677696">
                  <v:textbox>
                    <w:txbxContent>
                      <w:p w14:paraId="39A4FEF8" w14:textId="77777777" w:rsidR="006E7D03" w:rsidRDefault="006E7D03" w:rsidP="006E7D03">
                        <w:pPr>
                          <w:jc w:val="center"/>
                        </w:pPr>
                        <w:r>
                          <w:t>Лист 5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03DE0F05" wp14:editId="78F2D44E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16510</wp:posOffset>
                  </wp:positionV>
                  <wp:extent cx="5067300" cy="5219700"/>
                  <wp:effectExtent l="19050" t="19050" r="19050" b="19050"/>
                  <wp:wrapNone/>
                  <wp:docPr id="11" name="Рисунок 10" descr="1.5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 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521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B18608" w14:textId="77777777" w:rsidR="006E7D03" w:rsidRDefault="006E7D03" w:rsidP="003B21E1">
            <w:pPr>
              <w:rPr>
                <w:b/>
              </w:rPr>
            </w:pPr>
          </w:p>
          <w:p w14:paraId="006FAFA9" w14:textId="77777777" w:rsidR="006E7D03" w:rsidRDefault="006E7D03" w:rsidP="003B21E1">
            <w:pPr>
              <w:rPr>
                <w:b/>
              </w:rPr>
            </w:pPr>
          </w:p>
          <w:p w14:paraId="57B29633" w14:textId="77777777" w:rsidR="006E7D03" w:rsidRDefault="006E7D03" w:rsidP="003B21E1">
            <w:pPr>
              <w:rPr>
                <w:b/>
              </w:rPr>
            </w:pPr>
          </w:p>
          <w:p w14:paraId="7938F805" w14:textId="77777777" w:rsidR="006E7D03" w:rsidRDefault="006E7D03" w:rsidP="003B21E1">
            <w:pPr>
              <w:rPr>
                <w:b/>
              </w:rPr>
            </w:pPr>
          </w:p>
          <w:p w14:paraId="198FC6CA" w14:textId="77777777" w:rsidR="006E7D03" w:rsidRDefault="006E7D03" w:rsidP="003B21E1">
            <w:pPr>
              <w:rPr>
                <w:b/>
              </w:rPr>
            </w:pPr>
          </w:p>
          <w:p w14:paraId="3BC9E74F" w14:textId="77777777" w:rsidR="006E7D03" w:rsidRDefault="006E7D03" w:rsidP="003B21E1">
            <w:pPr>
              <w:rPr>
                <w:b/>
              </w:rPr>
            </w:pPr>
          </w:p>
          <w:p w14:paraId="4BBB96D1" w14:textId="77777777" w:rsidR="006E7D03" w:rsidRDefault="006E7D03" w:rsidP="003B21E1">
            <w:pPr>
              <w:rPr>
                <w:b/>
              </w:rPr>
            </w:pPr>
          </w:p>
          <w:p w14:paraId="7695B6F3" w14:textId="77777777" w:rsidR="006E7D03" w:rsidRDefault="006E7D03" w:rsidP="003B21E1">
            <w:pPr>
              <w:rPr>
                <w:b/>
              </w:rPr>
            </w:pPr>
          </w:p>
          <w:p w14:paraId="68987F1D" w14:textId="77777777" w:rsidR="006E7D03" w:rsidRDefault="006E7D03" w:rsidP="003B21E1">
            <w:pPr>
              <w:rPr>
                <w:b/>
              </w:rPr>
            </w:pPr>
          </w:p>
          <w:p w14:paraId="3D5158AC" w14:textId="77777777" w:rsidR="006E7D03" w:rsidRDefault="006E7D03" w:rsidP="003B21E1">
            <w:pPr>
              <w:rPr>
                <w:b/>
              </w:rPr>
            </w:pPr>
          </w:p>
          <w:p w14:paraId="74C38FDB" w14:textId="77777777" w:rsidR="006E7D03" w:rsidRDefault="006E7D03" w:rsidP="003B21E1">
            <w:pPr>
              <w:rPr>
                <w:b/>
              </w:rPr>
            </w:pPr>
          </w:p>
          <w:p w14:paraId="0D72A871" w14:textId="77777777" w:rsidR="006E7D03" w:rsidRDefault="006E7D03" w:rsidP="003B21E1">
            <w:pPr>
              <w:rPr>
                <w:b/>
              </w:rPr>
            </w:pPr>
          </w:p>
          <w:p w14:paraId="02B4AF7A" w14:textId="77777777" w:rsidR="006E7D03" w:rsidRDefault="006E7D03" w:rsidP="003B21E1">
            <w:pPr>
              <w:rPr>
                <w:b/>
              </w:rPr>
            </w:pPr>
          </w:p>
          <w:p w14:paraId="68BC862D" w14:textId="77777777" w:rsidR="006E7D03" w:rsidRDefault="006E7D03" w:rsidP="003B21E1">
            <w:pPr>
              <w:rPr>
                <w:b/>
              </w:rPr>
            </w:pPr>
          </w:p>
          <w:p w14:paraId="237468A8" w14:textId="77777777" w:rsidR="006E7D03" w:rsidRDefault="006E7D03" w:rsidP="003B21E1">
            <w:pPr>
              <w:rPr>
                <w:b/>
              </w:rPr>
            </w:pPr>
          </w:p>
          <w:p w14:paraId="43DFCC9F" w14:textId="77777777" w:rsidR="006E7D03" w:rsidRDefault="006E7D03" w:rsidP="003B21E1">
            <w:pPr>
              <w:rPr>
                <w:b/>
              </w:rPr>
            </w:pPr>
          </w:p>
          <w:p w14:paraId="7BB9D68F" w14:textId="77777777" w:rsidR="006E7D03" w:rsidRDefault="006E7D03" w:rsidP="003B21E1">
            <w:pPr>
              <w:rPr>
                <w:b/>
              </w:rPr>
            </w:pPr>
          </w:p>
          <w:p w14:paraId="2369343F" w14:textId="77777777" w:rsidR="006E7D03" w:rsidRDefault="006E7D03" w:rsidP="003B21E1">
            <w:pPr>
              <w:rPr>
                <w:b/>
              </w:rPr>
            </w:pPr>
          </w:p>
          <w:p w14:paraId="160617F3" w14:textId="77777777" w:rsidR="006E7D03" w:rsidRDefault="006E7D03" w:rsidP="003B21E1">
            <w:pPr>
              <w:rPr>
                <w:b/>
              </w:rPr>
            </w:pPr>
          </w:p>
          <w:p w14:paraId="02D18E90" w14:textId="77777777" w:rsidR="006E7D03" w:rsidRDefault="006E7D03" w:rsidP="003B21E1">
            <w:pPr>
              <w:rPr>
                <w:b/>
              </w:rPr>
            </w:pPr>
          </w:p>
          <w:p w14:paraId="3C56D027" w14:textId="77777777" w:rsidR="006E7D03" w:rsidRDefault="006E7D03" w:rsidP="003B21E1">
            <w:pPr>
              <w:rPr>
                <w:b/>
              </w:rPr>
            </w:pPr>
          </w:p>
          <w:p w14:paraId="697C3798" w14:textId="77777777" w:rsidR="006E7D03" w:rsidRDefault="006E7D03" w:rsidP="003B21E1">
            <w:pPr>
              <w:rPr>
                <w:b/>
              </w:rPr>
            </w:pPr>
          </w:p>
          <w:p w14:paraId="5D6DA160" w14:textId="77777777" w:rsidR="006E7D03" w:rsidRDefault="006E7D03" w:rsidP="003B21E1">
            <w:pPr>
              <w:rPr>
                <w:b/>
              </w:rPr>
            </w:pPr>
          </w:p>
          <w:p w14:paraId="51D4D3F0" w14:textId="77777777" w:rsidR="006E7D03" w:rsidRDefault="006E7D03" w:rsidP="003B21E1">
            <w:pPr>
              <w:rPr>
                <w:b/>
              </w:rPr>
            </w:pPr>
          </w:p>
          <w:p w14:paraId="6CD385E3" w14:textId="77777777" w:rsidR="006E7D03" w:rsidRDefault="006E7D03" w:rsidP="003B21E1">
            <w:pPr>
              <w:rPr>
                <w:b/>
              </w:rPr>
            </w:pPr>
          </w:p>
          <w:p w14:paraId="09C43E4B" w14:textId="77777777" w:rsidR="006E7D03" w:rsidRDefault="006E7D03" w:rsidP="003B21E1">
            <w:pPr>
              <w:rPr>
                <w:b/>
              </w:rPr>
            </w:pPr>
          </w:p>
          <w:p w14:paraId="48967B38" w14:textId="77777777" w:rsidR="006E7D03" w:rsidRDefault="006E7D03" w:rsidP="003B21E1">
            <w:pPr>
              <w:rPr>
                <w:b/>
              </w:rPr>
            </w:pPr>
            <w:r>
              <w:rPr>
                <w:b/>
                <w:noProof/>
              </w:rPr>
              <w:pict w14:anchorId="70EC6EFF">
                <v:rect id="_x0000_s2505" style="position:absolute;margin-left:163.25pt;margin-top:3.4pt;width:84.4pt;height:19.5pt;z-index:251676672" filled="f" stroked="f">
                  <v:textbox>
                    <w:txbxContent>
                      <w:p w14:paraId="7B9D35FA" w14:textId="77777777" w:rsidR="006E7D03" w:rsidRPr="000E1921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 w:rsidRPr="000E1921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38:27:020007</w:t>
                        </w:r>
                      </w:p>
                      <w:p w14:paraId="592CB8C5" w14:textId="77777777" w:rsidR="006E7D03" w:rsidRPr="000E1921" w:rsidRDefault="006E7D03" w:rsidP="006E7D03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001E11E" w14:textId="77777777" w:rsidR="006E7D03" w:rsidRDefault="006E7D03" w:rsidP="003B21E1">
            <w:pPr>
              <w:rPr>
                <w:b/>
              </w:rPr>
            </w:pPr>
          </w:p>
          <w:p w14:paraId="73262A91" w14:textId="77777777" w:rsidR="006E7D03" w:rsidRDefault="006E7D03" w:rsidP="003B21E1">
            <w:pPr>
              <w:rPr>
                <w:b/>
              </w:rPr>
            </w:pPr>
          </w:p>
          <w:p w14:paraId="1A3BE162" w14:textId="77777777" w:rsidR="006E7D03" w:rsidRDefault="006E7D03" w:rsidP="003B21E1">
            <w:pPr>
              <w:rPr>
                <w:b/>
              </w:rPr>
            </w:pPr>
          </w:p>
          <w:p w14:paraId="064224E0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328D68A9" w14:textId="77777777" w:rsidR="006E7D03" w:rsidRPr="005828B1" w:rsidRDefault="006E7D03" w:rsidP="003B21E1">
            <w:pPr>
              <w:jc w:val="center"/>
              <w:rPr>
                <w:b/>
              </w:rPr>
            </w:pPr>
          </w:p>
          <w:p w14:paraId="75F4F994" w14:textId="77777777" w:rsidR="006E7D03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521788F8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</w:p>
          <w:p w14:paraId="6BEE62A4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396B2C04">
                <v:rect id="_x0000_s2534" style="position:absolute;margin-left:11.75pt;margin-top:3.2pt;width:21.4pt;height:8.25pt;z-index:251706368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334B1189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5F846733">
                <v:rect id="_x0000_s2535" style="position:absolute;margin-left:11.45pt;margin-top:4.4pt;width:21.4pt;height:8.25pt;z-index:251707392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61EC743B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7577EFE2">
                <v:shape id="_x0000_s2532" type="#_x0000_t32" style="position:absolute;left:0;text-align:left;margin-left:11.6pt;margin-top:8.8pt;width:21.4pt;height:.05pt;z-index:251704320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4733F5DE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153AA192">
                <v:shape id="_x0000_s2533" type="#_x0000_t32" style="position:absolute;margin-left:11.45pt;margin-top:5.8pt;width:21.4pt;height:.05pt;z-index:251705344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2F6C17D9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05552A3F">
                <v:oval id="_x0000_s2531" style="position:absolute;margin-left:17.6pt;margin-top:4.35pt;width:3.55pt;height:3.85pt;z-index:251703296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60DB9D46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3203</w:t>
            </w:r>
            <w:r>
              <w:rPr>
                <w:b/>
                <w:sz w:val="22"/>
                <w:szCs w:val="22"/>
              </w:rPr>
              <w:t xml:space="preserve">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642D5E2B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07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3B828C5C" w14:textId="77777777" w:rsidR="006E7D03" w:rsidRDefault="006E7D03" w:rsidP="003B21E1">
            <w:pPr>
              <w:rPr>
                <w:b/>
              </w:rPr>
            </w:pPr>
          </w:p>
          <w:p w14:paraId="1A4F7F1D" w14:textId="77777777" w:rsidR="006E7D03" w:rsidRDefault="006E7D03" w:rsidP="003B21E1">
            <w:pPr>
              <w:rPr>
                <w:b/>
              </w:rPr>
            </w:pPr>
          </w:p>
          <w:p w14:paraId="76CC3F44" w14:textId="77777777" w:rsidR="006E7D03" w:rsidRDefault="006E7D03" w:rsidP="003B21E1">
            <w:pPr>
              <w:rPr>
                <w:b/>
              </w:rPr>
            </w:pPr>
          </w:p>
          <w:p w14:paraId="14A41BB3" w14:textId="77777777" w:rsidR="006E7D03" w:rsidRDefault="006E7D03" w:rsidP="003B21E1">
            <w:pPr>
              <w:rPr>
                <w:b/>
              </w:rPr>
            </w:pPr>
          </w:p>
          <w:p w14:paraId="76C76F93" w14:textId="77777777" w:rsidR="006E7D03" w:rsidRDefault="006E7D03" w:rsidP="003B21E1">
            <w:pPr>
              <w:rPr>
                <w:b/>
              </w:rPr>
            </w:pPr>
          </w:p>
          <w:p w14:paraId="5C105A87" w14:textId="77777777" w:rsidR="006E7D03" w:rsidRDefault="006E7D03" w:rsidP="003B21E1">
            <w:pPr>
              <w:rPr>
                <w:b/>
              </w:rPr>
            </w:pPr>
          </w:p>
          <w:p w14:paraId="7A6DDE42" w14:textId="77777777" w:rsidR="006E7D03" w:rsidRDefault="006E7D03" w:rsidP="003B21E1">
            <w:pPr>
              <w:rPr>
                <w:b/>
              </w:rPr>
            </w:pPr>
          </w:p>
          <w:p w14:paraId="63F4756C" w14:textId="77777777" w:rsidR="006E7D03" w:rsidRDefault="006E7D03" w:rsidP="003B21E1">
            <w:pPr>
              <w:rPr>
                <w:b/>
              </w:rPr>
            </w:pPr>
          </w:p>
          <w:p w14:paraId="34499C5B" w14:textId="77777777" w:rsidR="006E7D03" w:rsidRDefault="006E7D03" w:rsidP="003B21E1">
            <w:pPr>
              <w:rPr>
                <w:b/>
              </w:rPr>
            </w:pPr>
          </w:p>
          <w:p w14:paraId="07002D06" w14:textId="77777777" w:rsidR="006E7D03" w:rsidRDefault="006E7D03" w:rsidP="003B21E1">
            <w:pPr>
              <w:rPr>
                <w:b/>
              </w:rPr>
            </w:pPr>
          </w:p>
          <w:p w14:paraId="2CCBEA1D" w14:textId="77777777" w:rsidR="006E7D03" w:rsidRDefault="006E7D03" w:rsidP="003B21E1">
            <w:pPr>
              <w:rPr>
                <w:sz w:val="18"/>
                <w:szCs w:val="18"/>
              </w:rPr>
            </w:pPr>
          </w:p>
          <w:p w14:paraId="25E13773" w14:textId="77777777" w:rsidR="006E7D03" w:rsidRPr="002C5F58" w:rsidRDefault="006E7D03" w:rsidP="003B21E1">
            <w:pPr>
              <w:rPr>
                <w:sz w:val="18"/>
                <w:szCs w:val="18"/>
              </w:rPr>
            </w:pPr>
          </w:p>
          <w:p w14:paraId="4C18F33E" w14:textId="77777777" w:rsidR="006E7D03" w:rsidRDefault="006E7D03" w:rsidP="003B21E1">
            <w:pPr>
              <w:rPr>
                <w:b/>
              </w:rPr>
            </w:pPr>
          </w:p>
          <w:p w14:paraId="743881C3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36D719CA" w14:textId="77777777" w:rsidR="006E7D03" w:rsidRDefault="006E7D03" w:rsidP="003B21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16C7BBF6" wp14:editId="0782772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92710</wp:posOffset>
                  </wp:positionV>
                  <wp:extent cx="5076825" cy="5219700"/>
                  <wp:effectExtent l="19050" t="19050" r="28575" b="19050"/>
                  <wp:wrapNone/>
                  <wp:docPr id="14" name="Рисунок 11" descr="1.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6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521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052F46" w14:textId="77777777" w:rsidR="006E7D03" w:rsidRDefault="006E7D03" w:rsidP="003B21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pict w14:anchorId="2F425BF3">
                <v:rect id="_x0000_s2508" style="position:absolute;left:0;text-align:left;margin-left:55.75pt;margin-top:-.05pt;width:61.8pt;height:20.15pt;z-index:251679744">
                  <v:textbox>
                    <w:txbxContent>
                      <w:p w14:paraId="170A7A5D" w14:textId="77777777" w:rsidR="006E7D03" w:rsidRDefault="006E7D03" w:rsidP="006E7D03">
                        <w:pPr>
                          <w:jc w:val="center"/>
                        </w:pPr>
                        <w:r>
                          <w:t>Лист 6</w:t>
                        </w:r>
                      </w:p>
                    </w:txbxContent>
                  </v:textbox>
                </v:rect>
              </w:pict>
            </w:r>
          </w:p>
          <w:p w14:paraId="62F388EA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33D855D8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0D621B56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07BF59E2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52E7E9F3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2606E79F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1F07827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313E759E" w14:textId="77777777" w:rsidR="006E7D03" w:rsidRDefault="006E7D03" w:rsidP="003B21E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pict w14:anchorId="1FCE4170">
                <v:rect id="_x0000_s2507" style="position:absolute;left:0;text-align:left;margin-left:310.8pt;margin-top:8.75pt;width:93.75pt;height:19.45pt;z-index:251678720" filled="f" stroked="f">
                  <v:textbox>
                    <w:txbxContent>
                      <w:p w14:paraId="4535AF7D" w14:textId="77777777" w:rsidR="006E7D03" w:rsidRPr="000E1921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 w:rsidRPr="000E1921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38:27:020007</w:t>
                        </w:r>
                      </w:p>
                      <w:p w14:paraId="379A2EFE" w14:textId="77777777" w:rsidR="006E7D03" w:rsidRDefault="006E7D03" w:rsidP="006E7D03"/>
                    </w:txbxContent>
                  </v:textbox>
                </v:rect>
              </w:pict>
            </w:r>
          </w:p>
          <w:p w14:paraId="4432F535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1F5BEAE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BA0FD89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6A2B795D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20DBC3B9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29F04901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022D7911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258A4284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4426846B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14B2CBC6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2A4028AC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A651BBB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13E5DF8E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4BDFF8F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3801FAE6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3F031D66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758BB5B5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0BC6D0ED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6549C46D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5A016981" w14:textId="77777777" w:rsidR="006E7D03" w:rsidRDefault="006E7D03" w:rsidP="003B21E1">
            <w:pPr>
              <w:jc w:val="center"/>
              <w:rPr>
                <w:b/>
                <w:noProof/>
              </w:rPr>
            </w:pPr>
          </w:p>
          <w:p w14:paraId="033966E3" w14:textId="77777777" w:rsidR="006E7D03" w:rsidRDefault="006E7D03" w:rsidP="003B21E1">
            <w:pPr>
              <w:rPr>
                <w:b/>
                <w:noProof/>
              </w:rPr>
            </w:pPr>
          </w:p>
          <w:p w14:paraId="4C2CD0F4" w14:textId="77777777" w:rsidR="006E7D03" w:rsidRPr="005828B1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6E590D36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695CC906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46B11617">
                <v:rect id="_x0000_s2539" style="position:absolute;margin-left:11.75pt;margin-top:3.2pt;width:21.4pt;height:8.25pt;z-index:251711488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2798E77D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12A9573C">
                <v:rect id="_x0000_s2540" style="position:absolute;margin-left:11.45pt;margin-top:4.4pt;width:21.4pt;height:8.25pt;z-index:251712512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2FF56700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05845B56">
                <v:shape id="_x0000_s2537" type="#_x0000_t32" style="position:absolute;left:0;text-align:left;margin-left:11.6pt;margin-top:8.8pt;width:21.4pt;height:.05pt;z-index:251709440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747D3480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41B0B11B">
                <v:shape id="_x0000_s2538" type="#_x0000_t32" style="position:absolute;margin-left:11.45pt;margin-top:5.8pt;width:21.4pt;height:.05pt;z-index:251710464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025419F9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328741DC">
                <v:oval id="_x0000_s2536" style="position:absolute;margin-left:17.6pt;margin-top:4.35pt;width:3.55pt;height:3.85pt;z-index:251708416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6F752884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1291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7CA03F98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07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2AB4B3DD" w14:textId="77777777" w:rsidR="006E7D03" w:rsidRDefault="006E7D03" w:rsidP="003B21E1">
            <w:pPr>
              <w:rPr>
                <w:b/>
              </w:rPr>
            </w:pPr>
          </w:p>
          <w:p w14:paraId="7164F2AF" w14:textId="77777777" w:rsidR="006E7D03" w:rsidRDefault="006E7D03" w:rsidP="003B21E1">
            <w:pPr>
              <w:rPr>
                <w:sz w:val="21"/>
                <w:szCs w:val="21"/>
              </w:rPr>
            </w:pPr>
          </w:p>
          <w:p w14:paraId="48BF15C4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5B2D32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85B359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7E22D091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8A8432A" w14:textId="77777777" w:rsidR="006E7D03" w:rsidRDefault="006E7D03" w:rsidP="003B21E1">
            <w:pPr>
              <w:jc w:val="center"/>
              <w:rPr>
                <w:b/>
              </w:rPr>
            </w:pPr>
          </w:p>
          <w:p w14:paraId="0A2558BC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5C9D9CB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BB5351C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1C3506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CEF97F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7EA4D84E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50B2DC9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8E83ED3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0BF1772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09F661BA">
                <v:rect id="_x0000_s2546" style="position:absolute;left:0;text-align:left;margin-left:63.1pt;margin-top:7.3pt;width:61.8pt;height:20.15pt;z-index:251718656">
                  <v:textbox>
                    <w:txbxContent>
                      <w:p w14:paraId="5A16A148" w14:textId="77777777" w:rsidR="006E7D03" w:rsidRDefault="006E7D03" w:rsidP="006E7D03">
                        <w:pPr>
                          <w:jc w:val="center"/>
                        </w:pPr>
                        <w:r>
                          <w:t>Лист 7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3321E225" wp14:editId="35ED6A27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1905</wp:posOffset>
                  </wp:positionV>
                  <wp:extent cx="5078095" cy="5219700"/>
                  <wp:effectExtent l="19050" t="19050" r="27305" b="19050"/>
                  <wp:wrapNone/>
                  <wp:docPr id="15" name="Рисунок 14" descr="1.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7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095" cy="521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F32E62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5472164" w14:textId="77777777" w:rsidR="006E7D03" w:rsidRDefault="006E7D03" w:rsidP="003B21E1">
            <w:pPr>
              <w:jc w:val="center"/>
              <w:rPr>
                <w:b/>
              </w:rPr>
            </w:pPr>
          </w:p>
          <w:p w14:paraId="74D8F794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29EEB71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5BB1F7F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6B435FC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A87DF2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9880C5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34E628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1260D90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BE31C3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2BE27B9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406B17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FD2B9C2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22D22AA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897AFC5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E3EF481" w14:textId="77777777" w:rsidR="006E7D03" w:rsidRDefault="006E7D03" w:rsidP="003B21E1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 w14:anchorId="4C0FD704">
                <v:rect id="_x0000_s2547" style="position:absolute;left:0;text-align:left;margin-left:334.15pt;margin-top:10.45pt;width:93.75pt;height:19.45pt;z-index:251719680" filled="f" stroked="f">
                  <v:textbox>
                    <w:txbxContent>
                      <w:p w14:paraId="07ECA229" w14:textId="77777777" w:rsidR="006E7D03" w:rsidRPr="000E1921" w:rsidRDefault="006E7D03" w:rsidP="006E7D03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 w:rsidRPr="000E1921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38:27:020007</w:t>
                        </w:r>
                      </w:p>
                      <w:p w14:paraId="1C15BDD6" w14:textId="77777777" w:rsidR="006E7D03" w:rsidRDefault="006E7D03" w:rsidP="006E7D03"/>
                    </w:txbxContent>
                  </v:textbox>
                </v:rect>
              </w:pict>
            </w:r>
          </w:p>
          <w:p w14:paraId="6036CDD5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1833D7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2D9FD50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FD79BEF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D8610AB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B3A38BA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39F11C9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87A1A2B" w14:textId="77777777" w:rsidR="006E7D03" w:rsidRDefault="006E7D03" w:rsidP="003B21E1">
            <w:pPr>
              <w:jc w:val="center"/>
              <w:rPr>
                <w:b/>
              </w:rPr>
            </w:pPr>
          </w:p>
          <w:p w14:paraId="0F4ACEC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43EB2BAA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FF6F944" w14:textId="77777777" w:rsidR="006E7D03" w:rsidRDefault="006E7D03" w:rsidP="003B21E1">
            <w:pPr>
              <w:jc w:val="center"/>
              <w:rPr>
                <w:b/>
              </w:rPr>
            </w:pPr>
          </w:p>
          <w:p w14:paraId="30C57DBF" w14:textId="77777777" w:rsidR="006E7D03" w:rsidRDefault="006E7D03" w:rsidP="003B21E1">
            <w:pPr>
              <w:rPr>
                <w:b/>
              </w:rPr>
            </w:pPr>
          </w:p>
          <w:p w14:paraId="2375CC4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792A62A2" w14:textId="77777777" w:rsidR="006E7D03" w:rsidRPr="005828B1" w:rsidRDefault="006E7D03" w:rsidP="003B21E1">
            <w:pPr>
              <w:jc w:val="center"/>
              <w:rPr>
                <w:b/>
              </w:rPr>
            </w:pPr>
            <w:r>
              <w:rPr>
                <w:b/>
              </w:rPr>
              <w:t>Масштаб 1:1500</w:t>
            </w:r>
          </w:p>
          <w:p w14:paraId="6A16CC72" w14:textId="77777777" w:rsidR="006E7D03" w:rsidRPr="00DF5556" w:rsidRDefault="006E7D03" w:rsidP="003B21E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07AE2B53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 w14:anchorId="16B88202">
                <v:rect id="_x0000_s2544" style="position:absolute;margin-left:11.75pt;margin-top:3.2pt;width:21.4pt;height:8.25pt;z-index:251716608" strokecolor="red"/>
              </w:pict>
            </w:r>
            <w:r>
              <w:rPr>
                <w:b/>
              </w:rPr>
              <w:t xml:space="preserve">               --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</w:t>
            </w:r>
          </w:p>
          <w:p w14:paraId="3FC0D6EF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3F603A21">
                <v:rect id="_x0000_s2545" style="position:absolute;margin-left:11.45pt;margin-top:4.4pt;width:21.4pt;height:8.25pt;z-index:251717632" strokecolor="black [3213]"/>
              </w:pict>
            </w:r>
            <w:r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14:paraId="6402691C" w14:textId="77777777" w:rsidR="006E7D03" w:rsidRDefault="006E7D03" w:rsidP="003B21E1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 w14:anchorId="69A2CEB1">
                <v:shape id="_x0000_s2542" type="#_x0000_t32" style="position:absolute;left:0;text-align:left;margin-left:11.6pt;margin-top:8.8pt;width:21.4pt;height:.05pt;z-index:251714560" o:connectortype="straight" strokecolor="#2806ba" strokeweight="1pt">
                  <v:stroke dashstyle="longDash"/>
                </v:shape>
              </w:pict>
            </w:r>
            <w:r>
              <w:rPr>
                <w:sz w:val="21"/>
                <w:szCs w:val="21"/>
              </w:rPr>
              <w:t xml:space="preserve">               -- контур линия электропередач;</w:t>
            </w:r>
          </w:p>
          <w:p w14:paraId="4B8752A7" w14:textId="77777777" w:rsidR="006E7D03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 w14:anchorId="25E039D0">
                <v:shape id="_x0000_s2543" type="#_x0000_t32" style="position:absolute;margin-left:11.45pt;margin-top:5.8pt;width:21.4pt;height:.05pt;z-index:251715584" o:connectortype="straight" strokecolor="#2919f7" strokeweight="1.5pt"/>
              </w:pict>
            </w:r>
            <w:r>
              <w:rPr>
                <w:sz w:val="21"/>
                <w:szCs w:val="21"/>
              </w:rPr>
              <w:t xml:space="preserve">                 -- граница кадастрового квартала; </w:t>
            </w:r>
          </w:p>
          <w:p w14:paraId="217AB7B2" w14:textId="77777777" w:rsidR="006E7D03" w:rsidRPr="00574962" w:rsidRDefault="006E7D03" w:rsidP="003B21E1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 w14:anchorId="2616AE6A">
                <v:oval id="_x0000_s2541" style="position:absolute;margin-left:17.6pt;margin-top:4.35pt;width:3.55pt;height:3.85pt;z-index:251713536" fillcolor="black"/>
              </w:pic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z w:val="22"/>
                <w:szCs w:val="22"/>
              </w:rPr>
              <w:t xml:space="preserve">  </w:t>
            </w:r>
            <w:r w:rsidRPr="008246A4"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246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246A4">
              <w:rPr>
                <w:b/>
                <w:sz w:val="22"/>
                <w:szCs w:val="22"/>
              </w:rPr>
              <w:t xml:space="preserve">--  </w:t>
            </w:r>
            <w:r w:rsidRPr="00680D1D">
              <w:rPr>
                <w:sz w:val="21"/>
                <w:szCs w:val="21"/>
              </w:rPr>
              <w:t>обозначение</w:t>
            </w:r>
            <w:proofErr w:type="gramEnd"/>
            <w:r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14:paraId="7BE5F822" w14:textId="77777777" w:rsidR="006E7D03" w:rsidRPr="00574962" w:rsidRDefault="006E7D03" w:rsidP="003B21E1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sz w:val="19"/>
                <w:szCs w:val="19"/>
              </w:rPr>
              <w:t>38:27:020011</w:t>
            </w:r>
            <w:r w:rsidRPr="004A5BBD">
              <w:rPr>
                <w:rFonts w:ascii="Arial" w:hAnsi="Arial" w:cs="Arial"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>1291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406D33B3" w14:textId="77777777" w:rsidR="006E7D03" w:rsidRDefault="006E7D03" w:rsidP="003B21E1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A5BBD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38:27:0200</w:t>
            </w: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>07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</w:p>
          <w:p w14:paraId="386543E7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FEAC1A6" w14:textId="77777777" w:rsidR="006E7D03" w:rsidRDefault="006E7D03" w:rsidP="003B21E1">
            <w:pPr>
              <w:jc w:val="center"/>
              <w:rPr>
                <w:b/>
              </w:rPr>
            </w:pPr>
          </w:p>
          <w:p w14:paraId="0C13B0C9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A71BA53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80601E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0983EF83" w14:textId="77777777" w:rsidR="006E7D03" w:rsidRDefault="006E7D03" w:rsidP="003B21E1">
            <w:pPr>
              <w:jc w:val="center"/>
              <w:rPr>
                <w:b/>
              </w:rPr>
            </w:pPr>
          </w:p>
          <w:p w14:paraId="258819FB" w14:textId="77777777" w:rsidR="006E7D03" w:rsidRDefault="006E7D03" w:rsidP="003B21E1">
            <w:pPr>
              <w:jc w:val="center"/>
              <w:rPr>
                <w:b/>
              </w:rPr>
            </w:pPr>
          </w:p>
          <w:p w14:paraId="71597E2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149CBC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71B65E3" w14:textId="77777777" w:rsidR="006E7D03" w:rsidRDefault="006E7D03" w:rsidP="003B21E1">
            <w:pPr>
              <w:jc w:val="center"/>
              <w:rPr>
                <w:b/>
              </w:rPr>
            </w:pPr>
          </w:p>
          <w:p w14:paraId="51209213" w14:textId="77777777" w:rsidR="006E7D03" w:rsidRDefault="006E7D03" w:rsidP="003B21E1">
            <w:pPr>
              <w:jc w:val="center"/>
              <w:rPr>
                <w:b/>
              </w:rPr>
            </w:pPr>
          </w:p>
          <w:p w14:paraId="6990D038" w14:textId="77777777" w:rsidR="006E7D03" w:rsidRDefault="006E7D03" w:rsidP="003B21E1">
            <w:pPr>
              <w:jc w:val="center"/>
              <w:rPr>
                <w:b/>
              </w:rPr>
            </w:pPr>
          </w:p>
          <w:p w14:paraId="1B168FA1" w14:textId="77777777" w:rsidR="006E7D03" w:rsidRPr="005828B1" w:rsidRDefault="006E7D03" w:rsidP="003B21E1">
            <w:pPr>
              <w:rPr>
                <w:b/>
              </w:rPr>
            </w:pPr>
          </w:p>
        </w:tc>
      </w:tr>
    </w:tbl>
    <w:p w14:paraId="1D95090D" w14:textId="77777777"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6"/>
      <w:footerReference w:type="default" r:id="rId17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0E63" w14:textId="77777777" w:rsidR="00CD03FF" w:rsidRDefault="00CD03FF">
      <w:r>
        <w:separator/>
      </w:r>
    </w:p>
  </w:endnote>
  <w:endnote w:type="continuationSeparator" w:id="0">
    <w:p w14:paraId="53B73A35" w14:textId="77777777" w:rsidR="00CD03FF" w:rsidRDefault="00CD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3DD7" w14:textId="77777777" w:rsidR="00131537" w:rsidRDefault="00E90644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3153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1537">
      <w:rPr>
        <w:rStyle w:val="a7"/>
        <w:noProof/>
      </w:rPr>
      <w:t>14</w:t>
    </w:r>
    <w:r>
      <w:rPr>
        <w:rStyle w:val="a7"/>
      </w:rPr>
      <w:fldChar w:fldCharType="end"/>
    </w:r>
  </w:p>
  <w:p w14:paraId="6BE92A15" w14:textId="77777777" w:rsidR="00131537" w:rsidRDefault="00131537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6D90" w14:textId="77777777" w:rsidR="00131537" w:rsidRDefault="00131537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0A865" w14:textId="77777777" w:rsidR="00CD03FF" w:rsidRDefault="00CD03FF">
      <w:r>
        <w:separator/>
      </w:r>
    </w:p>
  </w:footnote>
  <w:footnote w:type="continuationSeparator" w:id="0">
    <w:p w14:paraId="72B0255B" w14:textId="77777777" w:rsidR="00CD03FF" w:rsidRDefault="00CD0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5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07597"/>
    <w:rsid w:val="00016A7D"/>
    <w:rsid w:val="00042F3B"/>
    <w:rsid w:val="00047928"/>
    <w:rsid w:val="00056AB5"/>
    <w:rsid w:val="0006321A"/>
    <w:rsid w:val="0007437B"/>
    <w:rsid w:val="0008339E"/>
    <w:rsid w:val="000A284A"/>
    <w:rsid w:val="000A64E0"/>
    <w:rsid w:val="000B5BCB"/>
    <w:rsid w:val="000C1836"/>
    <w:rsid w:val="000C6E39"/>
    <w:rsid w:val="000D59F8"/>
    <w:rsid w:val="000D6397"/>
    <w:rsid w:val="000E0AF3"/>
    <w:rsid w:val="000E54D2"/>
    <w:rsid w:val="000E56A9"/>
    <w:rsid w:val="000E6177"/>
    <w:rsid w:val="001200D0"/>
    <w:rsid w:val="001220D4"/>
    <w:rsid w:val="00122D6B"/>
    <w:rsid w:val="00131537"/>
    <w:rsid w:val="0014702E"/>
    <w:rsid w:val="001556B0"/>
    <w:rsid w:val="00170DEB"/>
    <w:rsid w:val="001866C7"/>
    <w:rsid w:val="00197F62"/>
    <w:rsid w:val="001A46BF"/>
    <w:rsid w:val="001A6411"/>
    <w:rsid w:val="001A7A22"/>
    <w:rsid w:val="001C3AD5"/>
    <w:rsid w:val="001C6A91"/>
    <w:rsid w:val="001C6FA3"/>
    <w:rsid w:val="001D1BAD"/>
    <w:rsid w:val="00202AB9"/>
    <w:rsid w:val="00205712"/>
    <w:rsid w:val="00220192"/>
    <w:rsid w:val="00224F24"/>
    <w:rsid w:val="002266D6"/>
    <w:rsid w:val="00232C30"/>
    <w:rsid w:val="00235B59"/>
    <w:rsid w:val="002508AC"/>
    <w:rsid w:val="002511F2"/>
    <w:rsid w:val="0025609A"/>
    <w:rsid w:val="00256C72"/>
    <w:rsid w:val="00257363"/>
    <w:rsid w:val="002671DA"/>
    <w:rsid w:val="00267B7C"/>
    <w:rsid w:val="00276F94"/>
    <w:rsid w:val="002772FC"/>
    <w:rsid w:val="00281DA4"/>
    <w:rsid w:val="00284016"/>
    <w:rsid w:val="002856DB"/>
    <w:rsid w:val="002967CC"/>
    <w:rsid w:val="002A397D"/>
    <w:rsid w:val="002B6BAA"/>
    <w:rsid w:val="002C09BF"/>
    <w:rsid w:val="002C5F58"/>
    <w:rsid w:val="002D304E"/>
    <w:rsid w:val="002E1EB3"/>
    <w:rsid w:val="002E3FCA"/>
    <w:rsid w:val="002E69BF"/>
    <w:rsid w:val="003003D9"/>
    <w:rsid w:val="003129C3"/>
    <w:rsid w:val="00327CDE"/>
    <w:rsid w:val="0033290F"/>
    <w:rsid w:val="00335943"/>
    <w:rsid w:val="00335B15"/>
    <w:rsid w:val="00336947"/>
    <w:rsid w:val="00344870"/>
    <w:rsid w:val="003549A0"/>
    <w:rsid w:val="00363E3F"/>
    <w:rsid w:val="003744DF"/>
    <w:rsid w:val="0038624B"/>
    <w:rsid w:val="00390B00"/>
    <w:rsid w:val="003A159D"/>
    <w:rsid w:val="003A73B9"/>
    <w:rsid w:val="003C0ABF"/>
    <w:rsid w:val="003C3B9C"/>
    <w:rsid w:val="003C5941"/>
    <w:rsid w:val="003C627B"/>
    <w:rsid w:val="003E04FE"/>
    <w:rsid w:val="003F182A"/>
    <w:rsid w:val="003F3DBA"/>
    <w:rsid w:val="003F7F20"/>
    <w:rsid w:val="0040456D"/>
    <w:rsid w:val="004179A5"/>
    <w:rsid w:val="00432044"/>
    <w:rsid w:val="00444F65"/>
    <w:rsid w:val="00451C7B"/>
    <w:rsid w:val="004951A1"/>
    <w:rsid w:val="00497236"/>
    <w:rsid w:val="004A669D"/>
    <w:rsid w:val="004B00FC"/>
    <w:rsid w:val="004C2A63"/>
    <w:rsid w:val="004C7DA1"/>
    <w:rsid w:val="004D3817"/>
    <w:rsid w:val="004D6B0F"/>
    <w:rsid w:val="004F71C0"/>
    <w:rsid w:val="004F7254"/>
    <w:rsid w:val="00515C57"/>
    <w:rsid w:val="00520C0C"/>
    <w:rsid w:val="0052139A"/>
    <w:rsid w:val="0052778D"/>
    <w:rsid w:val="00537266"/>
    <w:rsid w:val="0054169C"/>
    <w:rsid w:val="00546F82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B4876"/>
    <w:rsid w:val="005B5E55"/>
    <w:rsid w:val="005B74E3"/>
    <w:rsid w:val="005B77DD"/>
    <w:rsid w:val="005C07EE"/>
    <w:rsid w:val="005D6991"/>
    <w:rsid w:val="0060009C"/>
    <w:rsid w:val="00601F97"/>
    <w:rsid w:val="00606548"/>
    <w:rsid w:val="006151C2"/>
    <w:rsid w:val="00631DF8"/>
    <w:rsid w:val="00631E0C"/>
    <w:rsid w:val="0063592F"/>
    <w:rsid w:val="00650B88"/>
    <w:rsid w:val="00664C98"/>
    <w:rsid w:val="00665D72"/>
    <w:rsid w:val="006731FF"/>
    <w:rsid w:val="00680D1D"/>
    <w:rsid w:val="00681391"/>
    <w:rsid w:val="006819A9"/>
    <w:rsid w:val="00691C34"/>
    <w:rsid w:val="00693753"/>
    <w:rsid w:val="00696603"/>
    <w:rsid w:val="006A0AC3"/>
    <w:rsid w:val="006A0D5F"/>
    <w:rsid w:val="006A16E6"/>
    <w:rsid w:val="006A750A"/>
    <w:rsid w:val="006B6AD2"/>
    <w:rsid w:val="006B7EAA"/>
    <w:rsid w:val="006C1AA7"/>
    <w:rsid w:val="006C2F0F"/>
    <w:rsid w:val="006D19C1"/>
    <w:rsid w:val="006E7D03"/>
    <w:rsid w:val="007053FB"/>
    <w:rsid w:val="0071241E"/>
    <w:rsid w:val="00712768"/>
    <w:rsid w:val="00720F2B"/>
    <w:rsid w:val="00724B44"/>
    <w:rsid w:val="00732DEE"/>
    <w:rsid w:val="00740E81"/>
    <w:rsid w:val="00751677"/>
    <w:rsid w:val="007651F9"/>
    <w:rsid w:val="0077230B"/>
    <w:rsid w:val="007915B4"/>
    <w:rsid w:val="00792DFD"/>
    <w:rsid w:val="007A4C59"/>
    <w:rsid w:val="007B1A3F"/>
    <w:rsid w:val="007B21FA"/>
    <w:rsid w:val="007C3034"/>
    <w:rsid w:val="007D4C30"/>
    <w:rsid w:val="007E1B10"/>
    <w:rsid w:val="007E661B"/>
    <w:rsid w:val="007F20A9"/>
    <w:rsid w:val="00811BD7"/>
    <w:rsid w:val="008133CE"/>
    <w:rsid w:val="00834C15"/>
    <w:rsid w:val="00835B1C"/>
    <w:rsid w:val="00836A1B"/>
    <w:rsid w:val="00842A82"/>
    <w:rsid w:val="00843CB8"/>
    <w:rsid w:val="00847375"/>
    <w:rsid w:val="00861576"/>
    <w:rsid w:val="00863D56"/>
    <w:rsid w:val="00874F97"/>
    <w:rsid w:val="00876768"/>
    <w:rsid w:val="008900AF"/>
    <w:rsid w:val="008942AA"/>
    <w:rsid w:val="008A19AA"/>
    <w:rsid w:val="008A67BD"/>
    <w:rsid w:val="008B4695"/>
    <w:rsid w:val="008D22BC"/>
    <w:rsid w:val="008D51C3"/>
    <w:rsid w:val="008F3719"/>
    <w:rsid w:val="008F6E11"/>
    <w:rsid w:val="00904C2A"/>
    <w:rsid w:val="00910821"/>
    <w:rsid w:val="0091289C"/>
    <w:rsid w:val="00912984"/>
    <w:rsid w:val="00914FCC"/>
    <w:rsid w:val="009168F9"/>
    <w:rsid w:val="00920541"/>
    <w:rsid w:val="00923DE7"/>
    <w:rsid w:val="00926792"/>
    <w:rsid w:val="0093780A"/>
    <w:rsid w:val="009420F8"/>
    <w:rsid w:val="009543C0"/>
    <w:rsid w:val="009551C6"/>
    <w:rsid w:val="0097349F"/>
    <w:rsid w:val="00990B90"/>
    <w:rsid w:val="009922D3"/>
    <w:rsid w:val="0099366D"/>
    <w:rsid w:val="009A0C27"/>
    <w:rsid w:val="009B1104"/>
    <w:rsid w:val="009C52D2"/>
    <w:rsid w:val="009E2B91"/>
    <w:rsid w:val="009E4B76"/>
    <w:rsid w:val="009F0D8C"/>
    <w:rsid w:val="009F3C61"/>
    <w:rsid w:val="00A032C8"/>
    <w:rsid w:val="00A0429E"/>
    <w:rsid w:val="00A07CFB"/>
    <w:rsid w:val="00A118A7"/>
    <w:rsid w:val="00A12DF4"/>
    <w:rsid w:val="00A3198A"/>
    <w:rsid w:val="00A32F87"/>
    <w:rsid w:val="00A33455"/>
    <w:rsid w:val="00A362C7"/>
    <w:rsid w:val="00A42D3A"/>
    <w:rsid w:val="00A517A4"/>
    <w:rsid w:val="00A555DD"/>
    <w:rsid w:val="00A5565F"/>
    <w:rsid w:val="00A6292B"/>
    <w:rsid w:val="00A83FF3"/>
    <w:rsid w:val="00A94C1B"/>
    <w:rsid w:val="00AA3FFA"/>
    <w:rsid w:val="00AB7D7C"/>
    <w:rsid w:val="00AC7D61"/>
    <w:rsid w:val="00AD0B32"/>
    <w:rsid w:val="00AF2D51"/>
    <w:rsid w:val="00B04E98"/>
    <w:rsid w:val="00B24A15"/>
    <w:rsid w:val="00B31482"/>
    <w:rsid w:val="00B4125C"/>
    <w:rsid w:val="00B438F2"/>
    <w:rsid w:val="00B443F2"/>
    <w:rsid w:val="00B517EC"/>
    <w:rsid w:val="00B52667"/>
    <w:rsid w:val="00B5433D"/>
    <w:rsid w:val="00B7026C"/>
    <w:rsid w:val="00B74A32"/>
    <w:rsid w:val="00B83970"/>
    <w:rsid w:val="00B84635"/>
    <w:rsid w:val="00B90700"/>
    <w:rsid w:val="00BB7221"/>
    <w:rsid w:val="00BB768E"/>
    <w:rsid w:val="00BC234A"/>
    <w:rsid w:val="00BD188A"/>
    <w:rsid w:val="00BE1B93"/>
    <w:rsid w:val="00BE1C64"/>
    <w:rsid w:val="00BE70B8"/>
    <w:rsid w:val="00BF382A"/>
    <w:rsid w:val="00C03AC4"/>
    <w:rsid w:val="00C30323"/>
    <w:rsid w:val="00C4341E"/>
    <w:rsid w:val="00C50DA0"/>
    <w:rsid w:val="00C53C13"/>
    <w:rsid w:val="00C54B37"/>
    <w:rsid w:val="00C64E30"/>
    <w:rsid w:val="00C66029"/>
    <w:rsid w:val="00C810C4"/>
    <w:rsid w:val="00C826C4"/>
    <w:rsid w:val="00C82CDD"/>
    <w:rsid w:val="00C924DD"/>
    <w:rsid w:val="00CB7982"/>
    <w:rsid w:val="00CB7D92"/>
    <w:rsid w:val="00CC4C2B"/>
    <w:rsid w:val="00CC6B64"/>
    <w:rsid w:val="00CD03FF"/>
    <w:rsid w:val="00CD636A"/>
    <w:rsid w:val="00CE090D"/>
    <w:rsid w:val="00CF75EF"/>
    <w:rsid w:val="00D00B35"/>
    <w:rsid w:val="00D15297"/>
    <w:rsid w:val="00D17CFD"/>
    <w:rsid w:val="00D305CA"/>
    <w:rsid w:val="00D31A86"/>
    <w:rsid w:val="00D354B0"/>
    <w:rsid w:val="00D42EF9"/>
    <w:rsid w:val="00D4425F"/>
    <w:rsid w:val="00D524AC"/>
    <w:rsid w:val="00D63BA4"/>
    <w:rsid w:val="00D65BF5"/>
    <w:rsid w:val="00D8087E"/>
    <w:rsid w:val="00D81C2D"/>
    <w:rsid w:val="00DA0DB6"/>
    <w:rsid w:val="00DA2CBA"/>
    <w:rsid w:val="00DA3B4D"/>
    <w:rsid w:val="00DB5667"/>
    <w:rsid w:val="00DC3827"/>
    <w:rsid w:val="00DC7C14"/>
    <w:rsid w:val="00DD7B23"/>
    <w:rsid w:val="00DE33D0"/>
    <w:rsid w:val="00DF5556"/>
    <w:rsid w:val="00DF6A6C"/>
    <w:rsid w:val="00DF7293"/>
    <w:rsid w:val="00E0388B"/>
    <w:rsid w:val="00E24D8E"/>
    <w:rsid w:val="00E2727B"/>
    <w:rsid w:val="00E34A2D"/>
    <w:rsid w:val="00E367DE"/>
    <w:rsid w:val="00E41F66"/>
    <w:rsid w:val="00E47F16"/>
    <w:rsid w:val="00E51825"/>
    <w:rsid w:val="00E52E39"/>
    <w:rsid w:val="00E55143"/>
    <w:rsid w:val="00E633B9"/>
    <w:rsid w:val="00E66437"/>
    <w:rsid w:val="00E837A4"/>
    <w:rsid w:val="00E8672D"/>
    <w:rsid w:val="00E90644"/>
    <w:rsid w:val="00E90E51"/>
    <w:rsid w:val="00EA1551"/>
    <w:rsid w:val="00EB0B42"/>
    <w:rsid w:val="00EE1FBE"/>
    <w:rsid w:val="00EE2C78"/>
    <w:rsid w:val="00EE2D80"/>
    <w:rsid w:val="00F01062"/>
    <w:rsid w:val="00F01E8A"/>
    <w:rsid w:val="00F07C00"/>
    <w:rsid w:val="00F24418"/>
    <w:rsid w:val="00F30781"/>
    <w:rsid w:val="00F403D5"/>
    <w:rsid w:val="00F5434E"/>
    <w:rsid w:val="00F550FD"/>
    <w:rsid w:val="00F66515"/>
    <w:rsid w:val="00F86D16"/>
    <w:rsid w:val="00F9338D"/>
    <w:rsid w:val="00F969E1"/>
    <w:rsid w:val="00FA0FFD"/>
    <w:rsid w:val="00FB7210"/>
    <w:rsid w:val="00FC07A7"/>
    <w:rsid w:val="00FC1DCC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70"/>
    <o:shapelayout v:ext="edit">
      <o:idmap v:ext="edit" data="2"/>
      <o:rules v:ext="edit">
        <o:r id="V:Rule1" type="connector" idref="#_x0000_s2521"/>
        <o:r id="V:Rule2" type="connector" idref="#_x0000_s2537"/>
        <o:r id="V:Rule3" type="connector" idref="#_x0000_s2526"/>
        <o:r id="V:Rule4" type="connector" idref="#_x0000_s2548"/>
        <o:r id="V:Rule5" type="connector" idref="#_x0000_s2498"/>
        <o:r id="V:Rule6" type="connector" idref="#_x0000_s2542"/>
        <o:r id="V:Rule7" type="connector" idref="#_x0000_s2533"/>
        <o:r id="V:Rule8" type="connector" idref="#_x0000_s2516"/>
        <o:r id="V:Rule9" type="connector" idref="#_x0000_s2532"/>
        <o:r id="V:Rule10" type="connector" idref="#_x0000_s2543"/>
        <o:r id="V:Rule11" type="connector" idref="#_x0000_s2538"/>
        <o:r id="V:Rule12" type="connector" idref="#_x0000_s2522"/>
        <o:r id="V:Rule13" type="connector" idref="#_x0000_s2517"/>
        <o:r id="V:Rule14" type="connector" idref="#_x0000_s2549"/>
        <o:r id="V:Rule15" type="connector" idref="#_x0000_s2499"/>
        <o:r id="V:Rule16" type="connector" idref="#_x0000_s2527"/>
      </o:rules>
    </o:shapelayout>
  </w:shapeDefaults>
  <w:decimalSymbol w:val=","/>
  <w:listSeparator w:val=";"/>
  <w14:docId w14:val="1DC5854A"/>
  <w15:docId w15:val="{7404EFF9-A562-40B5-BB57-344CE792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CD63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D636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D7B23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6E7D03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E7D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3632</TotalTime>
  <Pages>10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41</cp:revision>
  <cp:lastPrinted>2022-01-17T04:30:00Z</cp:lastPrinted>
  <dcterms:created xsi:type="dcterms:W3CDTF">2020-10-27T03:18:00Z</dcterms:created>
  <dcterms:modified xsi:type="dcterms:W3CDTF">2022-01-17T04:30:00Z</dcterms:modified>
</cp:coreProperties>
</file>