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9F8" w:rsidRDefault="000D59F8">
      <w:pPr>
        <w:rPr>
          <w:sz w:val="2"/>
        </w:rPr>
      </w:pPr>
    </w:p>
    <w:p w:rsidR="00004590" w:rsidRDefault="00004590" w:rsidP="00004590">
      <w:pPr>
        <w:jc w:val="center"/>
        <w:rPr>
          <w:b/>
          <w:sz w:val="22"/>
          <w:szCs w:val="22"/>
        </w:rPr>
      </w:pPr>
    </w:p>
    <w:p w:rsidR="002A397D" w:rsidRPr="00FC07A7" w:rsidRDefault="00FC07A7" w:rsidP="00FC07A7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       </w:t>
      </w:r>
      <w:r w:rsidR="000A284A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</w:t>
      </w:r>
      <w:r w:rsidRPr="00FC07A7">
        <w:rPr>
          <w:sz w:val="22"/>
          <w:szCs w:val="22"/>
          <w:u w:val="single"/>
        </w:rPr>
        <w:t xml:space="preserve"> </w:t>
      </w:r>
      <w:r w:rsidR="002A397D" w:rsidRPr="00FC07A7">
        <w:rPr>
          <w:sz w:val="22"/>
          <w:szCs w:val="22"/>
          <w:u w:val="single"/>
        </w:rPr>
        <w:t xml:space="preserve">     </w:t>
      </w:r>
    </w:p>
    <w:p w:rsidR="002A397D" w:rsidRDefault="002A397D" w:rsidP="002A397D">
      <w:pPr>
        <w:rPr>
          <w:b/>
          <w:sz w:val="22"/>
          <w:szCs w:val="22"/>
        </w:rPr>
      </w:pPr>
    </w:p>
    <w:p w:rsidR="00363E3F" w:rsidRDefault="00363E3F" w:rsidP="00363E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:rsidR="00344870" w:rsidRPr="0093780A" w:rsidRDefault="00363E3F" w:rsidP="00363E3F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A6292B" w:rsidRPr="00A6292B" w:rsidRDefault="00004590" w:rsidP="00596163">
            <w:pPr>
              <w:rPr>
                <w:u w:val="single"/>
              </w:rPr>
            </w:pPr>
            <w:r w:rsidRPr="00345584">
              <w:rPr>
                <w:sz w:val="22"/>
                <w:szCs w:val="22"/>
              </w:rPr>
              <w:t xml:space="preserve">Система координат МСК -38, зона 3 </w:t>
            </w:r>
            <w:r w:rsidR="00F24418" w:rsidRPr="00F24418">
              <w:t xml:space="preserve"> </w:t>
            </w:r>
          </w:p>
        </w:tc>
      </w:tr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C826C4" w:rsidRPr="00004590" w:rsidRDefault="00C826C4" w:rsidP="00131537">
            <w:pPr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 xml:space="preserve">Площадь земельного участка </w:t>
            </w:r>
            <w:r w:rsidR="000A284A">
              <w:rPr>
                <w:sz w:val="22"/>
                <w:szCs w:val="22"/>
              </w:rPr>
              <w:t xml:space="preserve"> </w:t>
            </w:r>
            <w:r w:rsidR="00B24A15">
              <w:rPr>
                <w:sz w:val="22"/>
                <w:szCs w:val="22"/>
                <w:u w:val="single"/>
              </w:rPr>
              <w:t>160</w:t>
            </w:r>
            <w:r w:rsidR="00131537">
              <w:rPr>
                <w:sz w:val="22"/>
                <w:szCs w:val="22"/>
                <w:u w:val="single"/>
              </w:rPr>
              <w:t xml:space="preserve"> </w:t>
            </w:r>
            <w:r w:rsidRPr="00004590">
              <w:rPr>
                <w:sz w:val="22"/>
                <w:szCs w:val="22"/>
              </w:rPr>
              <w:t>м</w:t>
            </w:r>
            <w:r w:rsidRPr="00004590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004590" w:rsidRPr="005B4876" w:rsidTr="00FC7B74">
        <w:tc>
          <w:tcPr>
            <w:tcW w:w="10206" w:type="dxa"/>
            <w:gridSpan w:val="3"/>
            <w:shd w:val="clear" w:color="auto" w:fill="auto"/>
            <w:vAlign w:val="center"/>
          </w:tcPr>
          <w:p w:rsidR="00004590" w:rsidRPr="00004590" w:rsidRDefault="00004590" w:rsidP="00A42D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разрешенного использования: </w:t>
            </w:r>
            <w:r w:rsidR="00A42D3A">
              <w:rPr>
                <w:sz w:val="22"/>
                <w:szCs w:val="22"/>
              </w:rPr>
              <w:t>д</w:t>
            </w:r>
            <w:r w:rsidR="000A284A">
              <w:rPr>
                <w:sz w:val="22"/>
                <w:szCs w:val="22"/>
              </w:rPr>
              <w:t xml:space="preserve">ля размещения </w:t>
            </w:r>
            <w:r w:rsidR="00A42D3A">
              <w:rPr>
                <w:sz w:val="22"/>
                <w:szCs w:val="22"/>
              </w:rPr>
              <w:t>сооружения  электроэнергетики</w:t>
            </w:r>
            <w:r w:rsidR="000A284A">
              <w:rPr>
                <w:sz w:val="22"/>
                <w:szCs w:val="22"/>
              </w:rPr>
              <w:t xml:space="preserve">: </w:t>
            </w:r>
            <w:r w:rsidR="003003D9">
              <w:rPr>
                <w:sz w:val="22"/>
                <w:szCs w:val="22"/>
              </w:rPr>
              <w:t>«</w:t>
            </w:r>
            <w:r w:rsidR="003003D9" w:rsidRPr="003003D9">
              <w:rPr>
                <w:sz w:val="22"/>
                <w:szCs w:val="22"/>
              </w:rPr>
              <w:t xml:space="preserve">ВЛ 35 </w:t>
            </w:r>
            <w:proofErr w:type="spellStart"/>
            <w:r w:rsidR="003003D9" w:rsidRPr="003003D9">
              <w:rPr>
                <w:sz w:val="22"/>
                <w:szCs w:val="22"/>
              </w:rPr>
              <w:t>кВ</w:t>
            </w:r>
            <w:proofErr w:type="spellEnd"/>
            <w:r w:rsidR="003003D9" w:rsidRPr="003003D9">
              <w:rPr>
                <w:sz w:val="22"/>
                <w:szCs w:val="22"/>
              </w:rPr>
              <w:t xml:space="preserve"> "Светлая-Баклаши</w:t>
            </w:r>
            <w:r w:rsidR="000A284A">
              <w:rPr>
                <w:sz w:val="22"/>
                <w:szCs w:val="22"/>
              </w:rPr>
              <w:t>»</w:t>
            </w:r>
          </w:p>
        </w:tc>
      </w:tr>
      <w:tr w:rsidR="00A3198A" w:rsidRPr="005B4876" w:rsidTr="00A3198A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A3198A" w:rsidRDefault="00A3198A" w:rsidP="00A517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устанавливается в отношени</w:t>
            </w:r>
            <w:r w:rsidR="00B83970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="00A83FF3">
              <w:rPr>
                <w:sz w:val="22"/>
                <w:szCs w:val="22"/>
              </w:rPr>
              <w:t xml:space="preserve">земельного участка с кадастровым номером </w:t>
            </w:r>
            <w:r w:rsidR="00665D72" w:rsidRPr="00665D72">
              <w:rPr>
                <w:sz w:val="22"/>
                <w:szCs w:val="22"/>
              </w:rPr>
              <w:t>38:27:020007:1804</w:t>
            </w:r>
            <w:r w:rsidR="00A83FF3">
              <w:rPr>
                <w:sz w:val="22"/>
                <w:szCs w:val="22"/>
              </w:rPr>
              <w:t xml:space="preserve"> </w:t>
            </w:r>
            <w:r w:rsidR="00570585">
              <w:rPr>
                <w:sz w:val="22"/>
                <w:szCs w:val="22"/>
              </w:rPr>
              <w:t>–</w:t>
            </w:r>
            <w:r w:rsidR="00A83FF3">
              <w:rPr>
                <w:sz w:val="22"/>
                <w:szCs w:val="22"/>
              </w:rPr>
              <w:t xml:space="preserve"> </w:t>
            </w:r>
            <w:r w:rsidR="001C6A91">
              <w:rPr>
                <w:sz w:val="22"/>
                <w:szCs w:val="22"/>
              </w:rPr>
              <w:t xml:space="preserve"> 96 </w:t>
            </w:r>
            <w:r w:rsidR="00570585">
              <w:rPr>
                <w:sz w:val="22"/>
                <w:szCs w:val="22"/>
              </w:rPr>
              <w:t xml:space="preserve"> </w:t>
            </w:r>
            <w:proofErr w:type="spellStart"/>
            <w:r w:rsidR="00570585">
              <w:rPr>
                <w:sz w:val="22"/>
                <w:szCs w:val="22"/>
              </w:rPr>
              <w:t>кв.м</w:t>
            </w:r>
            <w:proofErr w:type="spellEnd"/>
            <w:r w:rsidR="00570585">
              <w:rPr>
                <w:sz w:val="22"/>
                <w:szCs w:val="22"/>
              </w:rPr>
              <w:t xml:space="preserve"> </w:t>
            </w:r>
          </w:p>
        </w:tc>
      </w:tr>
      <w:tr w:rsidR="00665D72" w:rsidRPr="005B4876" w:rsidTr="00A3198A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665D72" w:rsidRDefault="00665D72" w:rsidP="00B839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устанавливается в отношени</w:t>
            </w:r>
            <w:r w:rsidR="00B83970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з</w:t>
            </w:r>
            <w:r w:rsidRPr="00665D72">
              <w:rPr>
                <w:sz w:val="22"/>
                <w:szCs w:val="22"/>
              </w:rPr>
              <w:t>емельного участка</w:t>
            </w:r>
            <w:r>
              <w:rPr>
                <w:sz w:val="22"/>
                <w:szCs w:val="22"/>
              </w:rPr>
              <w:t xml:space="preserve"> с кадастровым номером </w:t>
            </w:r>
            <w:r w:rsidRPr="00665D72">
              <w:rPr>
                <w:sz w:val="22"/>
                <w:szCs w:val="22"/>
              </w:rPr>
              <w:t>38:27:020007:3372</w:t>
            </w:r>
            <w:r>
              <w:rPr>
                <w:sz w:val="22"/>
                <w:szCs w:val="22"/>
              </w:rPr>
              <w:t xml:space="preserve"> – 36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</w:tr>
      <w:tr w:rsidR="00665D72" w:rsidRPr="005B4876" w:rsidTr="00A3198A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665D72" w:rsidRDefault="00665D72" w:rsidP="00B839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устанавливается в отношени</w:t>
            </w:r>
            <w:r w:rsidR="00B83970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з</w:t>
            </w:r>
            <w:r w:rsidRPr="00665D72">
              <w:rPr>
                <w:sz w:val="22"/>
                <w:szCs w:val="22"/>
              </w:rPr>
              <w:t>емельного участка</w:t>
            </w:r>
            <w:r>
              <w:rPr>
                <w:sz w:val="22"/>
                <w:szCs w:val="22"/>
              </w:rPr>
              <w:t xml:space="preserve"> с кадастровым номером </w:t>
            </w:r>
            <w:r w:rsidRPr="00665D72">
              <w:rPr>
                <w:sz w:val="22"/>
                <w:szCs w:val="22"/>
              </w:rPr>
              <w:t>38:27:000000:3002</w:t>
            </w:r>
            <w:r>
              <w:rPr>
                <w:sz w:val="22"/>
                <w:szCs w:val="22"/>
              </w:rPr>
              <w:t xml:space="preserve"> – 5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</w:tr>
      <w:tr w:rsidR="0060009C" w:rsidRPr="005B4876" w:rsidTr="00A3198A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D17CFD" w:rsidRDefault="0060009C" w:rsidP="00D17CF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устанавливается в отношени</w:t>
            </w:r>
            <w:r w:rsidR="00B83970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з</w:t>
            </w:r>
            <w:r w:rsidRPr="00D354B0">
              <w:rPr>
                <w:sz w:val="22"/>
                <w:szCs w:val="22"/>
              </w:rPr>
              <w:t>емель</w:t>
            </w:r>
            <w:r w:rsidR="00D354B0">
              <w:rPr>
                <w:sz w:val="22"/>
                <w:szCs w:val="22"/>
              </w:rPr>
              <w:t>, собственность которых не разграничена</w:t>
            </w:r>
            <w:r w:rsidR="000A284A">
              <w:rPr>
                <w:sz w:val="22"/>
                <w:szCs w:val="22"/>
              </w:rPr>
              <w:t xml:space="preserve"> – </w:t>
            </w:r>
          </w:p>
          <w:p w:rsidR="0060009C" w:rsidRPr="00A517A4" w:rsidRDefault="006819A9" w:rsidP="00D17CF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sz w:val="22"/>
                <w:szCs w:val="22"/>
              </w:rPr>
              <w:t>15</w:t>
            </w:r>
            <w:r w:rsidR="0060009C">
              <w:rPr>
                <w:sz w:val="22"/>
                <w:szCs w:val="22"/>
              </w:rPr>
              <w:t xml:space="preserve"> </w:t>
            </w:r>
            <w:proofErr w:type="spellStart"/>
            <w:r w:rsidR="0060009C">
              <w:rPr>
                <w:sz w:val="22"/>
                <w:szCs w:val="22"/>
              </w:rPr>
              <w:t>кв.м</w:t>
            </w:r>
            <w:proofErr w:type="spellEnd"/>
          </w:p>
        </w:tc>
      </w:tr>
      <w:tr w:rsidR="00F01062" w:rsidRPr="005B4876" w:rsidTr="00F01062">
        <w:tc>
          <w:tcPr>
            <w:tcW w:w="2802" w:type="dxa"/>
            <w:vMerge w:val="restart"/>
            <w:shd w:val="clear" w:color="auto" w:fill="auto"/>
            <w:vAlign w:val="center"/>
          </w:tcPr>
          <w:p w:rsidR="00F01062" w:rsidRPr="00004590" w:rsidRDefault="00F01062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F01062" w:rsidRPr="00004590" w:rsidRDefault="00F01062" w:rsidP="00C826C4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</w:rPr>
              <w:t>Координаты, м</w:t>
            </w:r>
          </w:p>
        </w:tc>
      </w:tr>
      <w:tr w:rsidR="00F01062" w:rsidRPr="005B4876" w:rsidTr="00F01062">
        <w:tc>
          <w:tcPr>
            <w:tcW w:w="2802" w:type="dxa"/>
            <w:vMerge/>
            <w:shd w:val="clear" w:color="auto" w:fill="auto"/>
            <w:vAlign w:val="center"/>
          </w:tcPr>
          <w:p w:rsidR="00F01062" w:rsidRPr="00004590" w:rsidRDefault="00F01062" w:rsidP="00C826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F01062" w:rsidRPr="00004590" w:rsidRDefault="00F01062" w:rsidP="008B4695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01062" w:rsidRPr="00004590" w:rsidRDefault="00F01062" w:rsidP="008B4695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  <w:lang w:val="en-US"/>
              </w:rPr>
              <w:t>Y</w:t>
            </w:r>
          </w:p>
        </w:tc>
      </w:tr>
      <w:tr w:rsidR="0038624B" w:rsidRPr="005B4876" w:rsidTr="00F01062">
        <w:tc>
          <w:tcPr>
            <w:tcW w:w="2802" w:type="dxa"/>
            <w:shd w:val="clear" w:color="auto" w:fill="auto"/>
            <w:vAlign w:val="center"/>
          </w:tcPr>
          <w:p w:rsidR="0038624B" w:rsidRPr="00004590" w:rsidRDefault="0038624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624B" w:rsidRPr="00004590" w:rsidRDefault="0038624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8624B" w:rsidRPr="00004590" w:rsidRDefault="0038624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3</w:t>
            </w:r>
          </w:p>
        </w:tc>
      </w:tr>
      <w:tr w:rsidR="00A12DF4" w:rsidRPr="00AA3FFA" w:rsidTr="0025609A">
        <w:tc>
          <w:tcPr>
            <w:tcW w:w="2802" w:type="dxa"/>
            <w:shd w:val="clear" w:color="auto" w:fill="auto"/>
            <w:vAlign w:val="center"/>
          </w:tcPr>
          <w:p w:rsidR="00A12DF4" w:rsidRPr="00570585" w:rsidRDefault="00A12DF4" w:rsidP="00570585">
            <w:pPr>
              <w:jc w:val="center"/>
              <w:rPr>
                <w:sz w:val="21"/>
                <w:szCs w:val="21"/>
              </w:rPr>
            </w:pPr>
            <w:r w:rsidRPr="00570585">
              <w:rPr>
                <w:sz w:val="21"/>
                <w:szCs w:val="21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376372,01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3318222,51</w:t>
            </w:r>
          </w:p>
        </w:tc>
      </w:tr>
      <w:tr w:rsidR="00A12DF4" w:rsidRPr="00AA3FFA" w:rsidTr="0025609A">
        <w:tc>
          <w:tcPr>
            <w:tcW w:w="2802" w:type="dxa"/>
            <w:shd w:val="clear" w:color="auto" w:fill="auto"/>
            <w:vAlign w:val="center"/>
          </w:tcPr>
          <w:p w:rsidR="00A12DF4" w:rsidRPr="00570585" w:rsidRDefault="00A12DF4" w:rsidP="00570585">
            <w:pPr>
              <w:jc w:val="center"/>
              <w:rPr>
                <w:sz w:val="21"/>
                <w:szCs w:val="21"/>
              </w:rPr>
            </w:pPr>
            <w:r w:rsidRPr="00570585">
              <w:rPr>
                <w:sz w:val="21"/>
                <w:szCs w:val="21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376377,13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3318223,98</w:t>
            </w:r>
          </w:p>
        </w:tc>
      </w:tr>
      <w:tr w:rsidR="00A12DF4" w:rsidRPr="00AA3FFA" w:rsidTr="0025609A">
        <w:tc>
          <w:tcPr>
            <w:tcW w:w="2802" w:type="dxa"/>
            <w:shd w:val="clear" w:color="auto" w:fill="auto"/>
            <w:vAlign w:val="center"/>
          </w:tcPr>
          <w:p w:rsidR="00A12DF4" w:rsidRPr="00570585" w:rsidRDefault="00A12DF4" w:rsidP="00570585">
            <w:pPr>
              <w:jc w:val="center"/>
              <w:rPr>
                <w:sz w:val="21"/>
                <w:szCs w:val="21"/>
              </w:rPr>
            </w:pPr>
            <w:r w:rsidRPr="00570585">
              <w:rPr>
                <w:sz w:val="21"/>
                <w:szCs w:val="21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376375,67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3318229,03</w:t>
            </w:r>
          </w:p>
        </w:tc>
      </w:tr>
      <w:tr w:rsidR="00A12DF4" w:rsidRPr="00AA3FFA" w:rsidTr="0025609A">
        <w:tc>
          <w:tcPr>
            <w:tcW w:w="2802" w:type="dxa"/>
            <w:shd w:val="clear" w:color="auto" w:fill="auto"/>
            <w:vAlign w:val="center"/>
          </w:tcPr>
          <w:p w:rsidR="00A12DF4" w:rsidRPr="00570585" w:rsidRDefault="00A12DF4" w:rsidP="00570585">
            <w:pPr>
              <w:jc w:val="center"/>
              <w:rPr>
                <w:sz w:val="21"/>
                <w:szCs w:val="21"/>
              </w:rPr>
            </w:pPr>
            <w:r w:rsidRPr="00570585">
              <w:rPr>
                <w:sz w:val="21"/>
                <w:szCs w:val="21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376370,55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3318227,55</w:t>
            </w:r>
          </w:p>
        </w:tc>
      </w:tr>
      <w:tr w:rsidR="00A12DF4" w:rsidRPr="00AA3FFA" w:rsidTr="0025609A">
        <w:tc>
          <w:tcPr>
            <w:tcW w:w="2802" w:type="dxa"/>
            <w:shd w:val="clear" w:color="auto" w:fill="auto"/>
            <w:vAlign w:val="center"/>
          </w:tcPr>
          <w:p w:rsidR="00A12DF4" w:rsidRPr="00570585" w:rsidRDefault="00A12DF4" w:rsidP="00570585">
            <w:pPr>
              <w:jc w:val="center"/>
              <w:rPr>
                <w:sz w:val="21"/>
                <w:szCs w:val="21"/>
              </w:rPr>
            </w:pPr>
            <w:r w:rsidRPr="00570585">
              <w:rPr>
                <w:sz w:val="21"/>
                <w:szCs w:val="21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376372,01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3318222,51</w:t>
            </w:r>
          </w:p>
        </w:tc>
      </w:tr>
      <w:tr w:rsidR="00A12DF4" w:rsidRPr="00AA3FFA" w:rsidTr="00A12DF4">
        <w:tc>
          <w:tcPr>
            <w:tcW w:w="2802" w:type="dxa"/>
            <w:shd w:val="clear" w:color="auto" w:fill="auto"/>
            <w:vAlign w:val="center"/>
          </w:tcPr>
          <w:p w:rsidR="00A12DF4" w:rsidRPr="00570585" w:rsidRDefault="00A12DF4" w:rsidP="00570585">
            <w:pPr>
              <w:jc w:val="center"/>
              <w:rPr>
                <w:sz w:val="21"/>
                <w:szCs w:val="21"/>
              </w:rPr>
            </w:pPr>
            <w:r w:rsidRPr="00570585">
              <w:rPr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</w:tr>
      <w:tr w:rsidR="00A12DF4" w:rsidRPr="00AA3FFA" w:rsidTr="00A12DF4">
        <w:tc>
          <w:tcPr>
            <w:tcW w:w="2802" w:type="dxa"/>
            <w:shd w:val="clear" w:color="auto" w:fill="auto"/>
            <w:vAlign w:val="bottom"/>
          </w:tcPr>
          <w:p w:rsidR="00A12DF4" w:rsidRPr="00570585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376352,57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3318251,76</w:t>
            </w:r>
          </w:p>
        </w:tc>
      </w:tr>
      <w:tr w:rsidR="00A12DF4" w:rsidRPr="00AA3FFA" w:rsidTr="00C4341E">
        <w:tc>
          <w:tcPr>
            <w:tcW w:w="2802" w:type="dxa"/>
            <w:shd w:val="clear" w:color="auto" w:fill="auto"/>
            <w:vAlign w:val="bottom"/>
          </w:tcPr>
          <w:p w:rsidR="00A12DF4" w:rsidRPr="00570585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376356,52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3318255,23</w:t>
            </w:r>
          </w:p>
        </w:tc>
      </w:tr>
      <w:tr w:rsidR="00A12DF4" w:rsidRPr="00AA3FFA" w:rsidTr="00C4341E">
        <w:tc>
          <w:tcPr>
            <w:tcW w:w="2802" w:type="dxa"/>
            <w:shd w:val="clear" w:color="auto" w:fill="auto"/>
            <w:vAlign w:val="bottom"/>
          </w:tcPr>
          <w:p w:rsidR="00A12DF4" w:rsidRPr="00570585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376353,02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3318259,2</w:t>
            </w:r>
            <w:r w:rsidR="000A284A">
              <w:rPr>
                <w:color w:val="000000"/>
                <w:sz w:val="21"/>
                <w:szCs w:val="21"/>
              </w:rPr>
              <w:t>0</w:t>
            </w:r>
          </w:p>
        </w:tc>
      </w:tr>
      <w:tr w:rsidR="00A12DF4" w:rsidRPr="00AA3FFA" w:rsidTr="0025609A">
        <w:tc>
          <w:tcPr>
            <w:tcW w:w="2802" w:type="dxa"/>
            <w:shd w:val="clear" w:color="auto" w:fill="auto"/>
            <w:vAlign w:val="bottom"/>
          </w:tcPr>
          <w:p w:rsidR="00A12DF4" w:rsidRPr="00570585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376349,07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3318255,73</w:t>
            </w:r>
          </w:p>
        </w:tc>
      </w:tr>
      <w:tr w:rsidR="00A12DF4" w:rsidRPr="00AA3FFA" w:rsidTr="0025609A">
        <w:tc>
          <w:tcPr>
            <w:tcW w:w="2802" w:type="dxa"/>
            <w:shd w:val="clear" w:color="auto" w:fill="auto"/>
            <w:vAlign w:val="bottom"/>
          </w:tcPr>
          <w:p w:rsidR="00A12DF4" w:rsidRPr="00570585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376352,57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3318251,76</w:t>
            </w:r>
          </w:p>
        </w:tc>
      </w:tr>
      <w:tr w:rsidR="00A12DF4" w:rsidRPr="00AA3FFA" w:rsidTr="00A12DF4">
        <w:tc>
          <w:tcPr>
            <w:tcW w:w="2802" w:type="dxa"/>
            <w:shd w:val="clear" w:color="auto" w:fill="auto"/>
            <w:vAlign w:val="center"/>
          </w:tcPr>
          <w:p w:rsidR="00A12DF4" w:rsidRPr="00570585" w:rsidRDefault="00A12DF4" w:rsidP="00A12DF4">
            <w:pPr>
              <w:jc w:val="center"/>
              <w:rPr>
                <w:sz w:val="21"/>
                <w:szCs w:val="21"/>
              </w:rPr>
            </w:pPr>
            <w:r w:rsidRPr="00570585">
              <w:rPr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</w:tr>
      <w:tr w:rsidR="00A12DF4" w:rsidRPr="00AA3FFA" w:rsidTr="0025609A">
        <w:tc>
          <w:tcPr>
            <w:tcW w:w="2802" w:type="dxa"/>
            <w:shd w:val="clear" w:color="auto" w:fill="auto"/>
            <w:vAlign w:val="bottom"/>
          </w:tcPr>
          <w:p w:rsidR="00A12DF4" w:rsidRPr="00570585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376330,82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3318271,36</w:t>
            </w:r>
          </w:p>
        </w:tc>
      </w:tr>
      <w:tr w:rsidR="00A12DF4" w:rsidRPr="00AA3FFA" w:rsidTr="00A12DF4">
        <w:tc>
          <w:tcPr>
            <w:tcW w:w="2802" w:type="dxa"/>
            <w:shd w:val="clear" w:color="auto" w:fill="auto"/>
            <w:vAlign w:val="bottom"/>
          </w:tcPr>
          <w:p w:rsidR="00A12DF4" w:rsidRPr="00570585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376336,9</w:t>
            </w:r>
            <w:r w:rsidR="000A284A"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3318272,15</w:t>
            </w:r>
          </w:p>
        </w:tc>
      </w:tr>
      <w:tr w:rsidR="00A12DF4" w:rsidRPr="00AA3FFA" w:rsidTr="0025609A">
        <w:tc>
          <w:tcPr>
            <w:tcW w:w="2802" w:type="dxa"/>
            <w:shd w:val="clear" w:color="auto" w:fill="auto"/>
            <w:vAlign w:val="bottom"/>
          </w:tcPr>
          <w:p w:rsidR="00A12DF4" w:rsidRPr="00570585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376336,07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3318278,24</w:t>
            </w:r>
          </w:p>
        </w:tc>
      </w:tr>
      <w:tr w:rsidR="00A12DF4" w:rsidRPr="00AA3FFA" w:rsidTr="00C4341E">
        <w:tc>
          <w:tcPr>
            <w:tcW w:w="2802" w:type="dxa"/>
            <w:shd w:val="clear" w:color="auto" w:fill="auto"/>
            <w:vAlign w:val="bottom"/>
          </w:tcPr>
          <w:p w:rsidR="00A12DF4" w:rsidRPr="00570585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376329,99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3318277,44</w:t>
            </w:r>
          </w:p>
        </w:tc>
      </w:tr>
      <w:tr w:rsidR="00A12DF4" w:rsidRPr="00AA3FFA" w:rsidTr="0025609A">
        <w:tc>
          <w:tcPr>
            <w:tcW w:w="2802" w:type="dxa"/>
            <w:shd w:val="clear" w:color="auto" w:fill="auto"/>
            <w:vAlign w:val="bottom"/>
          </w:tcPr>
          <w:p w:rsidR="00A12DF4" w:rsidRPr="00570585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376330,82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3318271,36</w:t>
            </w:r>
          </w:p>
        </w:tc>
      </w:tr>
      <w:tr w:rsidR="00A12DF4" w:rsidRPr="00AA3FFA" w:rsidTr="00A12DF4">
        <w:tc>
          <w:tcPr>
            <w:tcW w:w="2802" w:type="dxa"/>
            <w:shd w:val="clear" w:color="auto" w:fill="auto"/>
            <w:vAlign w:val="center"/>
          </w:tcPr>
          <w:p w:rsidR="00A12DF4" w:rsidRPr="00570585" w:rsidRDefault="00A12DF4" w:rsidP="00A12DF4">
            <w:pPr>
              <w:jc w:val="center"/>
              <w:rPr>
                <w:sz w:val="21"/>
                <w:szCs w:val="21"/>
              </w:rPr>
            </w:pPr>
            <w:r w:rsidRPr="00570585">
              <w:rPr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376311,28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3318404,23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376316,99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3318406,65</w:t>
            </w:r>
          </w:p>
        </w:tc>
      </w:tr>
      <w:tr w:rsidR="007053FB" w:rsidRPr="00AA3FFA" w:rsidTr="00AA3FF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376314,64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3318412,4</w:t>
            </w:r>
            <w:r w:rsidR="000A284A">
              <w:rPr>
                <w:color w:val="000000"/>
                <w:sz w:val="21"/>
                <w:szCs w:val="21"/>
              </w:rPr>
              <w:t>0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376308,93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3318409,99</w:t>
            </w:r>
          </w:p>
        </w:tc>
      </w:tr>
      <w:tr w:rsidR="007053FB" w:rsidRPr="00AA3FFA" w:rsidTr="00C4341E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376311,28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3318404,23</w:t>
            </w:r>
          </w:p>
        </w:tc>
      </w:tr>
      <w:tr w:rsidR="007053FB" w:rsidRPr="00AA3FFA" w:rsidTr="00AA3FFA">
        <w:tc>
          <w:tcPr>
            <w:tcW w:w="2802" w:type="dxa"/>
            <w:shd w:val="clear" w:color="auto" w:fill="auto"/>
            <w:vAlign w:val="center"/>
          </w:tcPr>
          <w:p w:rsidR="007053FB" w:rsidRPr="00570585" w:rsidRDefault="007053FB" w:rsidP="00AA3FFA">
            <w:pPr>
              <w:jc w:val="center"/>
              <w:rPr>
                <w:sz w:val="21"/>
                <w:szCs w:val="21"/>
              </w:rPr>
            </w:pPr>
            <w:r w:rsidRPr="00570585">
              <w:rPr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376202,23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3318563,6</w:t>
            </w:r>
            <w:r w:rsidR="000A284A">
              <w:rPr>
                <w:color w:val="000000"/>
                <w:sz w:val="21"/>
                <w:szCs w:val="21"/>
              </w:rPr>
              <w:t>0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376203,99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3318564,92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376202,74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3318566,79</w:t>
            </w:r>
          </w:p>
        </w:tc>
      </w:tr>
      <w:tr w:rsidR="007053FB" w:rsidRPr="00AA3FFA" w:rsidTr="00AA3FF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376200,98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3318565,47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376202,23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3318563,6</w:t>
            </w:r>
            <w:r w:rsidR="000A284A">
              <w:rPr>
                <w:color w:val="000000"/>
                <w:sz w:val="21"/>
                <w:szCs w:val="21"/>
              </w:rPr>
              <w:t>0</w:t>
            </w:r>
          </w:p>
        </w:tc>
      </w:tr>
      <w:tr w:rsidR="007053FB" w:rsidRPr="00AA3FFA" w:rsidTr="00AA3FFA">
        <w:tc>
          <w:tcPr>
            <w:tcW w:w="2802" w:type="dxa"/>
            <w:shd w:val="clear" w:color="auto" w:fill="auto"/>
            <w:vAlign w:val="center"/>
          </w:tcPr>
          <w:p w:rsidR="007053FB" w:rsidRPr="00570585" w:rsidRDefault="007053FB" w:rsidP="00AA3FFA">
            <w:pPr>
              <w:jc w:val="center"/>
              <w:rPr>
                <w:sz w:val="21"/>
                <w:szCs w:val="21"/>
              </w:rPr>
            </w:pPr>
            <w:r w:rsidRPr="00570585">
              <w:rPr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</w:tr>
      <w:tr w:rsidR="007053FB" w:rsidRPr="00AA3FFA" w:rsidTr="00C4341E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376081</w:t>
            </w:r>
            <w:r w:rsidR="000A284A">
              <w:rPr>
                <w:color w:val="000000"/>
                <w:sz w:val="21"/>
                <w:szCs w:val="21"/>
              </w:rPr>
              <w:t>,00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3318735,64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376082,79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3318736,94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376081,54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3318738,71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376079,75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3318737,4</w:t>
            </w:r>
            <w:r w:rsidR="000A284A">
              <w:rPr>
                <w:color w:val="000000"/>
                <w:sz w:val="21"/>
                <w:szCs w:val="21"/>
              </w:rPr>
              <w:t>0</w:t>
            </w:r>
          </w:p>
        </w:tc>
      </w:tr>
      <w:tr w:rsidR="00A12DF4" w:rsidRPr="00AA3FFA" w:rsidTr="00A12DF4">
        <w:tc>
          <w:tcPr>
            <w:tcW w:w="2802" w:type="dxa"/>
            <w:shd w:val="clear" w:color="auto" w:fill="auto"/>
            <w:vAlign w:val="center"/>
          </w:tcPr>
          <w:p w:rsidR="00A12DF4" w:rsidRPr="00570585" w:rsidRDefault="007053FB" w:rsidP="00570585">
            <w:pPr>
              <w:jc w:val="center"/>
              <w:rPr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376081</w:t>
            </w:r>
            <w:r w:rsidR="000A284A">
              <w:rPr>
                <w:color w:val="000000"/>
                <w:sz w:val="21"/>
                <w:szCs w:val="21"/>
              </w:rPr>
              <w:t>,00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12DF4" w:rsidRPr="00AA3FFA" w:rsidRDefault="00A12DF4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3318735,64</w:t>
            </w:r>
          </w:p>
        </w:tc>
      </w:tr>
      <w:tr w:rsidR="007053FB" w:rsidRPr="00AA3FFA" w:rsidTr="00AA3FFA">
        <w:tc>
          <w:tcPr>
            <w:tcW w:w="2802" w:type="dxa"/>
            <w:shd w:val="clear" w:color="auto" w:fill="auto"/>
            <w:vAlign w:val="center"/>
          </w:tcPr>
          <w:p w:rsidR="007053FB" w:rsidRPr="00570585" w:rsidRDefault="007053FB" w:rsidP="00AA3FFA">
            <w:pPr>
              <w:jc w:val="center"/>
              <w:rPr>
                <w:sz w:val="21"/>
                <w:szCs w:val="21"/>
              </w:rPr>
            </w:pPr>
            <w:r w:rsidRPr="00570585">
              <w:rPr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375959,62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3318907,72</w:t>
            </w:r>
          </w:p>
        </w:tc>
      </w:tr>
      <w:tr w:rsidR="007053FB" w:rsidRPr="00AA3FFA" w:rsidTr="00C4341E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375961,47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3318909,04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375960,23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3318910,86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lastRenderedPageBreak/>
              <w:t>н28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375958,38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3318909,55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375959,62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3318907,72</w:t>
            </w:r>
          </w:p>
        </w:tc>
      </w:tr>
      <w:tr w:rsidR="007053FB" w:rsidRPr="00AA3FFA" w:rsidTr="00A12DF4">
        <w:tc>
          <w:tcPr>
            <w:tcW w:w="2802" w:type="dxa"/>
            <w:shd w:val="clear" w:color="auto" w:fill="auto"/>
            <w:vAlign w:val="center"/>
          </w:tcPr>
          <w:p w:rsidR="007053FB" w:rsidRPr="00570585" w:rsidRDefault="007053FB" w:rsidP="00AA3FFA">
            <w:pPr>
              <w:jc w:val="center"/>
              <w:rPr>
                <w:sz w:val="21"/>
                <w:szCs w:val="21"/>
              </w:rPr>
            </w:pPr>
            <w:r w:rsidRPr="00570585">
              <w:rPr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sz w:val="21"/>
                <w:szCs w:val="21"/>
              </w:rPr>
              <w:t>-</w:t>
            </w:r>
          </w:p>
        </w:tc>
      </w:tr>
      <w:tr w:rsidR="007053FB" w:rsidRPr="00AA3FFA" w:rsidTr="00AA3FF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375838,57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3319079,51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н30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375840,44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3319080,67</w:t>
            </w:r>
          </w:p>
        </w:tc>
      </w:tr>
      <w:tr w:rsidR="007053FB" w:rsidRPr="00AA3FFA" w:rsidTr="00C4341E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н31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375839,22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3319082,49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н32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375837,35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3319081,33</w:t>
            </w:r>
          </w:p>
        </w:tc>
      </w:tr>
      <w:tr w:rsidR="007053FB" w:rsidRPr="00AA3FFA" w:rsidTr="0025609A">
        <w:tc>
          <w:tcPr>
            <w:tcW w:w="2802" w:type="dxa"/>
            <w:shd w:val="clear" w:color="auto" w:fill="auto"/>
            <w:vAlign w:val="bottom"/>
          </w:tcPr>
          <w:p w:rsidR="007053FB" w:rsidRPr="00570585" w:rsidRDefault="007053FB" w:rsidP="00AA3FFA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375838,57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053FB" w:rsidRPr="00AA3FFA" w:rsidRDefault="007053FB" w:rsidP="00A12DF4">
            <w:pPr>
              <w:jc w:val="center"/>
              <w:rPr>
                <w:color w:val="000000"/>
                <w:sz w:val="21"/>
                <w:szCs w:val="21"/>
              </w:rPr>
            </w:pPr>
            <w:r w:rsidRPr="00AA3FFA">
              <w:rPr>
                <w:color w:val="000000"/>
                <w:sz w:val="21"/>
                <w:szCs w:val="21"/>
              </w:rPr>
              <w:t>3319079,51</w:t>
            </w:r>
          </w:p>
        </w:tc>
      </w:tr>
    </w:tbl>
    <w:p w:rsidR="00D8087E" w:rsidRPr="00EE2D80" w:rsidRDefault="00D8087E" w:rsidP="00EE2D80">
      <w:pPr>
        <w:jc w:val="center"/>
        <w:rPr>
          <w:noProof/>
          <w:sz w:val="8"/>
          <w:szCs w:val="8"/>
        </w:rPr>
      </w:pPr>
    </w:p>
    <w:tbl>
      <w:tblPr>
        <w:tblpPr w:leftFromText="180" w:rightFromText="180" w:vertAnchor="text" w:horzAnchor="margin" w:tblpY="1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363"/>
      </w:tblGrid>
      <w:tr w:rsidR="000A284A" w:rsidTr="000A284A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84A" w:rsidRDefault="000A284A" w:rsidP="000A284A">
            <w:pPr>
              <w:tabs>
                <w:tab w:val="left" w:pos="16860"/>
              </w:tabs>
              <w:jc w:val="center"/>
            </w:pPr>
            <w:r>
              <w:t xml:space="preserve">Площадь, </w:t>
            </w:r>
            <w:proofErr w:type="spellStart"/>
            <w:r>
              <w:t>кв.м</w:t>
            </w:r>
            <w:proofErr w:type="spell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84A" w:rsidRDefault="000A284A" w:rsidP="000A284A">
            <w:pPr>
              <w:tabs>
                <w:tab w:val="left" w:pos="16860"/>
              </w:tabs>
              <w:jc w:val="center"/>
            </w:pPr>
            <w:r>
              <w:t>Цель установления публичного сервитута</w:t>
            </w:r>
          </w:p>
        </w:tc>
      </w:tr>
      <w:tr w:rsidR="000A284A" w:rsidTr="000A284A">
        <w:trPr>
          <w:trHeight w:val="98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84A" w:rsidRDefault="00131537" w:rsidP="000A284A">
            <w:pPr>
              <w:tabs>
                <w:tab w:val="left" w:pos="16860"/>
              </w:tabs>
              <w:jc w:val="center"/>
            </w:pPr>
            <w:r>
              <w:t>161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84A" w:rsidRDefault="000A284A" w:rsidP="006A0D5F">
            <w:pPr>
              <w:tabs>
                <w:tab w:val="left" w:pos="16860"/>
              </w:tabs>
              <w:jc w:val="center"/>
            </w:pPr>
            <w:r>
              <w:t>Для размещения  объекта</w:t>
            </w:r>
            <w:r w:rsidR="006A0D5F">
              <w:t xml:space="preserve"> электросетевого хозяйства</w:t>
            </w:r>
            <w:r w:rsidR="00BB768E">
              <w:t xml:space="preserve">: </w:t>
            </w:r>
            <w:r w:rsidR="00BB768E">
              <w:rPr>
                <w:sz w:val="22"/>
                <w:szCs w:val="22"/>
              </w:rPr>
              <w:t>«</w:t>
            </w:r>
            <w:r w:rsidR="00BB768E" w:rsidRPr="003003D9">
              <w:rPr>
                <w:sz w:val="22"/>
                <w:szCs w:val="22"/>
              </w:rPr>
              <w:t xml:space="preserve">ВЛ 35 </w:t>
            </w:r>
            <w:proofErr w:type="spellStart"/>
            <w:r w:rsidR="00BB768E" w:rsidRPr="003003D9">
              <w:rPr>
                <w:sz w:val="22"/>
                <w:szCs w:val="22"/>
              </w:rPr>
              <w:t>кВ</w:t>
            </w:r>
            <w:proofErr w:type="spellEnd"/>
            <w:r w:rsidR="00BB768E" w:rsidRPr="003003D9">
              <w:rPr>
                <w:sz w:val="22"/>
                <w:szCs w:val="22"/>
              </w:rPr>
              <w:t xml:space="preserve"> "Светлая-Баклаши</w:t>
            </w:r>
            <w:r w:rsidR="00BB768E">
              <w:rPr>
                <w:sz w:val="22"/>
                <w:szCs w:val="22"/>
              </w:rPr>
              <w:t>»</w:t>
            </w:r>
          </w:p>
        </w:tc>
      </w:tr>
    </w:tbl>
    <w:p w:rsidR="000A284A" w:rsidRDefault="00D8087E">
      <w:pPr>
        <w:rPr>
          <w:noProof/>
          <w:sz w:val="8"/>
          <w:szCs w:val="8"/>
        </w:rPr>
      </w:pPr>
      <w:r>
        <w:rPr>
          <w:noProof/>
          <w:sz w:val="8"/>
          <w:szCs w:val="8"/>
        </w:rPr>
        <w:br w:type="page"/>
      </w:r>
      <w:bookmarkStart w:id="0" w:name="_GoBack"/>
      <w:bookmarkEnd w:id="0"/>
    </w:p>
    <w:p w:rsidR="00D8087E" w:rsidRDefault="00D8087E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220192" w:rsidRDefault="00D81C2D" w:rsidP="003C3B9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rect id="_x0000_s1389" style="position:absolute;left:0;text-align:left;margin-left:302.75pt;margin-top:162.05pt;width:20.25pt;height:23.8pt;z-index:251923456" filled="f">
                  <v:textbox style="mso-next-textbox:#_x0000_s1389">
                    <w:txbxContent>
                      <w:p w:rsidR="00131537" w:rsidRPr="001A46BF" w:rsidRDefault="00131537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A46BF"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68" style="position:absolute;left:0;text-align:left;margin-left:183.15pt;margin-top:163.05pt;width:139.7pt;height:142.75pt;z-index:251998208" filled="f"/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63" style="position:absolute;left:0;text-align:left;margin-left:323.15pt;margin-top:280.55pt;width:138.4pt;height:138.25pt;z-index:251993088" filled="f"/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71" style="position:absolute;left:0;text-align:left;margin-left:390.15pt;margin-top:438.55pt;width:80.8pt;height:17.5pt;z-index:252001280" filled="f" fillcolor="white [3212]" stroked="f" strokecolor="black [3213]">
                  <v:textbox style="mso-next-textbox:#_x0000_s1471">
                    <w:txbxContent>
                      <w:p w:rsidR="00131537" w:rsidRPr="00220192" w:rsidRDefault="00131537" w:rsidP="0022019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18"/>
                            <w:szCs w:val="18"/>
                          </w:rPr>
                        </w:pPr>
                        <w:r w:rsidRPr="00220192">
                          <w:rPr>
                            <w:rFonts w:ascii="Arial" w:hAnsi="Arial" w:cs="Arial"/>
                            <w:b/>
                            <w:color w:val="00B0F0"/>
                            <w:sz w:val="18"/>
                            <w:szCs w:val="18"/>
                          </w:rPr>
                          <w:t>38:27:000133</w:t>
                        </w:r>
                      </w:p>
                      <w:p w:rsidR="00131537" w:rsidRPr="00220192" w:rsidRDefault="00131537" w:rsidP="00220192">
                        <w:pP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70" style="position:absolute;left:0;text-align:left;margin-left:355.2pt;margin-top:195.55pt;width:80.8pt;height:17.5pt;z-index:252000256" filled="f" fillcolor="white [3212]" stroked="f" strokecolor="black [3213]">
                  <v:textbox style="mso-next-textbox:#_x0000_s1470">
                    <w:txbxContent>
                      <w:p w:rsidR="00131537" w:rsidRPr="00E51825" w:rsidRDefault="00131537" w:rsidP="00390B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</w:pPr>
                        <w:r w:rsidRPr="00E51825"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  <w:t>38:27:020007</w:t>
                        </w:r>
                      </w:p>
                      <w:p w:rsidR="00131537" w:rsidRPr="00863D56" w:rsidRDefault="00131537" w:rsidP="00390B00">
                        <w:pPr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391" style="position:absolute;left:0;text-align:left;margin-left:441.45pt;margin-top:281.55pt;width:20.25pt;height:20pt;z-index:251925504" filled="f">
                  <v:textbox style="mso-next-textbox:#_x0000_s1391">
                    <w:txbxContent>
                      <w:p w:rsidR="00131537" w:rsidRPr="001A46BF" w:rsidRDefault="00131537" w:rsidP="001A46BF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0A284A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122555</wp:posOffset>
                  </wp:positionV>
                  <wp:extent cx="288925" cy="871855"/>
                  <wp:effectExtent l="19050" t="0" r="0" b="0"/>
                  <wp:wrapNone/>
                  <wp:docPr id="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66D6">
              <w:rPr>
                <w:b/>
                <w:noProof/>
              </w:rPr>
              <w:drawing>
                <wp:inline distT="0" distB="0" distL="0" distR="0">
                  <wp:extent cx="6242317" cy="6641606"/>
                  <wp:effectExtent l="19050" t="19050" r="25133" b="25894"/>
                  <wp:docPr id="18" name="Рисунок 17" descr="обзор 2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зор 25000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317" cy="66416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8B1" w:rsidRPr="005828B1" w:rsidRDefault="003C3B9C" w:rsidP="003C3B9C">
            <w:pPr>
              <w:jc w:val="center"/>
              <w:rPr>
                <w:b/>
              </w:rPr>
            </w:pPr>
            <w:r>
              <w:rPr>
                <w:b/>
              </w:rPr>
              <w:t>Масштаб 1:15000</w:t>
            </w:r>
          </w:p>
          <w:p w:rsidR="002A397D" w:rsidRPr="00FF485E" w:rsidRDefault="005828B1" w:rsidP="005828B1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5828B1" w:rsidRDefault="005828B1" w:rsidP="005828B1">
            <w:pPr>
              <w:rPr>
                <w:b/>
              </w:rPr>
            </w:pPr>
          </w:p>
          <w:p w:rsidR="00FC1DCC" w:rsidRDefault="00D81C2D" w:rsidP="005828B1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>
                <v:rect id="_x0000_s1156" style="position:absolute;margin-left:8.05pt;margin-top:.75pt;width:31.6pt;height:16.25pt;z-index:251660288" fillcolor="red" strokecolor="red" strokeweight="1pt"/>
              </w:pict>
            </w:r>
            <w:r w:rsidR="005828B1">
              <w:rPr>
                <w:b/>
              </w:rPr>
              <w:t xml:space="preserve">               -- </w:t>
            </w:r>
            <w:r w:rsidR="005828B1"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="005828B1"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="005828B1"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 w:rsidR="00DF5556">
              <w:rPr>
                <w:sz w:val="21"/>
                <w:szCs w:val="21"/>
              </w:rPr>
              <w:t>та)</w:t>
            </w:r>
          </w:p>
          <w:p w:rsidR="00E367DE" w:rsidRDefault="00E367DE" w:rsidP="005828B1">
            <w:pPr>
              <w:rPr>
                <w:sz w:val="21"/>
                <w:szCs w:val="21"/>
              </w:rPr>
            </w:pPr>
          </w:p>
          <w:p w:rsidR="00E367DE" w:rsidRDefault="00D81C2D" w:rsidP="00E367DE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246" style="position:absolute;margin-left:8.2pt;margin-top:2.1pt;width:31.6pt;height:16.25pt;z-index:251757568" filled="f" fillcolor="black [3213]" strokecolor="#e36c0a [2409]" strokeweight="1.5pt"/>
              </w:pict>
            </w:r>
            <w:r w:rsidR="00E367DE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FC1DCC" w:rsidRDefault="00FC1DCC" w:rsidP="005828B1">
            <w:pPr>
              <w:rPr>
                <w:sz w:val="21"/>
                <w:szCs w:val="21"/>
              </w:rPr>
            </w:pPr>
          </w:p>
          <w:p w:rsidR="005828B1" w:rsidRPr="00FC1DCC" w:rsidRDefault="00D81C2D" w:rsidP="001A46BF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60" type="#_x0000_t32" style="position:absolute;left:0;text-align:left;margin-left:8.2pt;margin-top:9.35pt;width:31.6pt;height:.05pt;z-index:251663360" o:connectortype="straight" strokecolor="#0070c0" strokeweight="1.5pt"/>
              </w:pict>
            </w:r>
            <w:r w:rsidR="00FC1DCC">
              <w:rPr>
                <w:sz w:val="21"/>
                <w:szCs w:val="21"/>
              </w:rPr>
              <w:t xml:space="preserve">   </w:t>
            </w:r>
            <w:r w:rsidR="00E367DE">
              <w:rPr>
                <w:sz w:val="21"/>
                <w:szCs w:val="21"/>
              </w:rPr>
              <w:t xml:space="preserve">            </w:t>
            </w:r>
            <w:r w:rsidR="002A397D">
              <w:rPr>
                <w:sz w:val="21"/>
                <w:szCs w:val="21"/>
              </w:rPr>
              <w:t xml:space="preserve">-- </w:t>
            </w:r>
            <w:r w:rsidR="001A46BF">
              <w:rPr>
                <w:sz w:val="21"/>
                <w:szCs w:val="21"/>
              </w:rPr>
              <w:t>контур л</w:t>
            </w:r>
            <w:r w:rsidR="00BE1B93">
              <w:rPr>
                <w:sz w:val="21"/>
                <w:szCs w:val="21"/>
              </w:rPr>
              <w:t>иния электропередач 35</w:t>
            </w:r>
            <w:r w:rsidR="001A46BF" w:rsidRPr="00E41F66">
              <w:rPr>
                <w:sz w:val="21"/>
                <w:szCs w:val="21"/>
              </w:rPr>
              <w:t xml:space="preserve"> </w:t>
            </w:r>
            <w:proofErr w:type="spellStart"/>
            <w:r w:rsidR="001A46BF" w:rsidRPr="00E41F66">
              <w:rPr>
                <w:sz w:val="21"/>
                <w:szCs w:val="21"/>
              </w:rPr>
              <w:t>кВ</w:t>
            </w:r>
            <w:proofErr w:type="spellEnd"/>
            <w:r w:rsidR="001A46BF">
              <w:rPr>
                <w:sz w:val="21"/>
                <w:szCs w:val="21"/>
              </w:rPr>
              <w:t xml:space="preserve"> </w:t>
            </w:r>
          </w:p>
          <w:p w:rsidR="00FC1DCC" w:rsidRDefault="003C3B9C" w:rsidP="001A46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</w:t>
            </w:r>
          </w:p>
          <w:p w:rsidR="008A19AA" w:rsidRPr="001A46BF" w:rsidRDefault="003C3B9C" w:rsidP="005828B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</w:t>
            </w:r>
            <w:r w:rsidR="002E1EB3" w:rsidRPr="002E1EB3">
              <w:rPr>
                <w:b/>
                <w:color w:val="0070C0"/>
                <w:sz w:val="21"/>
                <w:szCs w:val="21"/>
              </w:rPr>
              <w:t>38:27:020007</w:t>
            </w:r>
            <w:r w:rsidR="002A397D">
              <w:rPr>
                <w:b/>
              </w:rPr>
              <w:t xml:space="preserve"> </w:t>
            </w:r>
            <w:r w:rsidR="005828B1">
              <w:rPr>
                <w:b/>
              </w:rPr>
              <w:t xml:space="preserve">– </w:t>
            </w:r>
            <w:r w:rsidR="005828B1" w:rsidRPr="00680D1D">
              <w:rPr>
                <w:sz w:val="21"/>
                <w:szCs w:val="21"/>
              </w:rPr>
              <w:t>кадастровый квартал</w:t>
            </w:r>
            <w:r w:rsidR="005828B1">
              <w:rPr>
                <w:b/>
              </w:rPr>
              <w:t xml:space="preserve"> </w:t>
            </w:r>
          </w:p>
          <w:p w:rsidR="002A397D" w:rsidRDefault="002A397D" w:rsidP="005828B1">
            <w:pPr>
              <w:rPr>
                <w:b/>
              </w:rPr>
            </w:pPr>
          </w:p>
          <w:p w:rsidR="00E367DE" w:rsidRDefault="00E367DE" w:rsidP="005828B1">
            <w:pPr>
              <w:rPr>
                <w:b/>
              </w:rPr>
            </w:pPr>
          </w:p>
          <w:p w:rsidR="00680D1D" w:rsidRDefault="00680D1D" w:rsidP="005828B1">
            <w:pPr>
              <w:rPr>
                <w:b/>
              </w:rPr>
            </w:pPr>
          </w:p>
          <w:p w:rsidR="001A46BF" w:rsidRDefault="001A46BF" w:rsidP="005828B1">
            <w:pPr>
              <w:rPr>
                <w:b/>
              </w:rPr>
            </w:pPr>
          </w:p>
          <w:p w:rsidR="00DF5556" w:rsidRDefault="00D81C2D" w:rsidP="00DF5556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pict>
                <v:rect id="_x0000_s1231" style="position:absolute;left:0;text-align:left;margin-left:340.8pt;margin-top:311.85pt;width:101.1pt;height:19.3pt;z-index:251738112" filled="f" stroked="f">
                  <v:textbox style="mso-next-textbox:#_x0000_s1231">
                    <w:txbxContent>
                      <w:p w:rsidR="00131537" w:rsidRPr="00863D56" w:rsidRDefault="00131537" w:rsidP="00863D5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863D5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38:27:020007:180</w:t>
                        </w:r>
                        <w:r w:rsidR="00A555DD" w:rsidRPr="00A555D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  <w:p w:rsidR="00131537" w:rsidRPr="00863D56" w:rsidRDefault="00131537" w:rsidP="00863D5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170" style="position:absolute;left:0;text-align:left;margin-left:304.1pt;margin-top:152.8pt;width:80.8pt;height:17.5pt;z-index:251675648" filled="f" fillcolor="white [3212]" stroked="f" strokecolor="black [3213]">
                  <v:textbox style="mso-next-textbox:#_x0000_s1170">
                    <w:txbxContent>
                      <w:p w:rsidR="00131537" w:rsidRPr="00E51825" w:rsidRDefault="00131537" w:rsidP="00863D5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</w:pPr>
                        <w:r w:rsidRPr="00E51825"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  <w:t>38:27:020007</w:t>
                        </w:r>
                      </w:p>
                      <w:p w:rsidR="00131537" w:rsidRPr="00863D56" w:rsidRDefault="00131537" w:rsidP="00DF5556">
                        <w:pPr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36" type="#_x0000_t32" style="position:absolute;left:0;text-align:left;margin-left:345.6pt;margin-top:326.75pt;width:82.05pt;height:.4pt;flip:x;z-index:251968512" o:connectortype="straight"/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229" type="#_x0000_t32" style="position:absolute;left:0;text-align:left;margin-left:326.3pt;margin-top:327.45pt;width:19.75pt;height:22.9pt;flip:x;z-index:251736064" o:connectortype="straight">
                  <v:stroke endarrow="block"/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52" style="position:absolute;left:0;text-align:left;margin-left:70.1pt;margin-top:32.7pt;width:80.8pt;height:17.5pt;z-index:251983872" filled="f" fillcolor="white [3212]" stroked="f" strokecolor="black [3213]">
                  <v:textbox style="mso-next-textbox:#_x0000_s1452">
                    <w:txbxContent>
                      <w:p w:rsidR="00131537" w:rsidRPr="00863D56" w:rsidRDefault="00131537" w:rsidP="002967CC">
                        <w:pPr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  <w:r w:rsidRPr="002967CC"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  <w:t>38:27:020201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205" style="position:absolute;left:0;text-align:left;margin-left:8.2pt;margin-top:3.55pt;width:54.6pt;height:21.35pt;z-index:251713536">
                  <v:textbox style="mso-next-textbox:#_x0000_s1205">
                    <w:txbxContent>
                      <w:p w:rsidR="00131537" w:rsidRDefault="00131537" w:rsidP="00740E81">
                        <w:pPr>
                          <w:jc w:val="center"/>
                        </w:pPr>
                        <w:r>
                          <w:t>Лист 1</w:t>
                        </w:r>
                      </w:p>
                    </w:txbxContent>
                  </v:textbox>
                </v:rect>
              </w:pict>
            </w:r>
            <w:r w:rsidR="00E0388B">
              <w:rPr>
                <w:b/>
                <w:noProof/>
              </w:rPr>
              <w:drawing>
                <wp:inline distT="0" distB="0" distL="0" distR="0">
                  <wp:extent cx="6343650" cy="6918325"/>
                  <wp:effectExtent l="19050" t="19050" r="19050" b="15875"/>
                  <wp:docPr id="1" name="Рисунок 0" descr="лист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1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918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266" w:rsidRPr="005828B1" w:rsidRDefault="00DA2CBA" w:rsidP="000D6397">
            <w:pPr>
              <w:jc w:val="center"/>
              <w:rPr>
                <w:b/>
              </w:rPr>
            </w:pPr>
            <w:r>
              <w:rPr>
                <w:b/>
              </w:rPr>
              <w:t>Масштаб 1:</w:t>
            </w:r>
            <w:r w:rsidR="00E0388B">
              <w:rPr>
                <w:b/>
              </w:rPr>
              <w:t>2</w:t>
            </w:r>
            <w:r>
              <w:rPr>
                <w:b/>
              </w:rPr>
              <w:t>000</w:t>
            </w:r>
          </w:p>
          <w:p w:rsidR="00DF5556" w:rsidRDefault="00DF5556" w:rsidP="00DF5556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DF5556" w:rsidRPr="00DF5556" w:rsidRDefault="00DF5556" w:rsidP="00DF5556">
            <w:pPr>
              <w:rPr>
                <w:b/>
                <w:sz w:val="22"/>
                <w:szCs w:val="22"/>
              </w:rPr>
            </w:pPr>
          </w:p>
          <w:p w:rsidR="005C07EE" w:rsidRDefault="00D81C2D" w:rsidP="00DF5556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>
                <v:rect id="_x0000_s1166" style="position:absolute;margin-left:8.05pt;margin-top:.5pt;width:31.6pt;height:16.25pt;z-index:251671552" filled="f" fillcolor="black [3213]" strokecolor="red" strokeweight="1.5pt"/>
              </w:pict>
            </w:r>
            <w:r w:rsidR="00DF5556">
              <w:rPr>
                <w:b/>
              </w:rPr>
              <w:t xml:space="preserve">               -- </w:t>
            </w:r>
            <w:r w:rsidR="00DF5556"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="00DF5556"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="00DF5556"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 w:rsidR="00DF5556">
              <w:rPr>
                <w:sz w:val="21"/>
                <w:szCs w:val="21"/>
              </w:rPr>
              <w:t>та)</w:t>
            </w:r>
          </w:p>
          <w:p w:rsidR="005C07EE" w:rsidRDefault="005C07EE" w:rsidP="00DF5556">
            <w:pPr>
              <w:rPr>
                <w:sz w:val="21"/>
                <w:szCs w:val="21"/>
              </w:rPr>
            </w:pPr>
          </w:p>
          <w:p w:rsidR="00DF5556" w:rsidRDefault="00D81C2D" w:rsidP="00DF5556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228" style="position:absolute;margin-left:8.2pt;margin-top:2.1pt;width:31.6pt;height:16.25pt;z-index:251735040" filled="f" fillcolor="black [3213]" strokecolor="#e36c0a [2409]" strokeweight="1.5pt"/>
              </w:pict>
            </w:r>
            <w:r w:rsidR="005C07EE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5C07EE" w:rsidRDefault="005C07EE" w:rsidP="00DF5556">
            <w:pPr>
              <w:rPr>
                <w:sz w:val="21"/>
                <w:szCs w:val="21"/>
              </w:rPr>
            </w:pPr>
          </w:p>
          <w:p w:rsidR="00E41F66" w:rsidRDefault="00D81C2D" w:rsidP="00E41F66">
            <w:pPr>
              <w:jc w:val="both"/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169" type="#_x0000_t32" style="position:absolute;left:0;text-align:left;margin-left:7.9pt;margin-top:7.9pt;width:31.6pt;height:.05pt;z-index:251674624" o:connectortype="straight" strokecolor="#0070c0" strokeweight="1.5pt"/>
              </w:pict>
            </w:r>
            <w:r w:rsidR="00E41F66">
              <w:rPr>
                <w:sz w:val="21"/>
                <w:szCs w:val="21"/>
              </w:rPr>
              <w:t xml:space="preserve">              </w:t>
            </w:r>
            <w:r w:rsidR="005C07EE">
              <w:rPr>
                <w:sz w:val="21"/>
                <w:szCs w:val="21"/>
              </w:rPr>
              <w:t xml:space="preserve">-- </w:t>
            </w:r>
            <w:r w:rsidR="00DF5556">
              <w:rPr>
                <w:sz w:val="21"/>
                <w:szCs w:val="21"/>
              </w:rPr>
              <w:t xml:space="preserve">контур </w:t>
            </w:r>
            <w:r w:rsidR="00E41F66">
              <w:rPr>
                <w:sz w:val="21"/>
                <w:szCs w:val="21"/>
              </w:rPr>
              <w:t>л</w:t>
            </w:r>
            <w:r w:rsidR="00E41F66" w:rsidRPr="00E41F66">
              <w:rPr>
                <w:sz w:val="21"/>
                <w:szCs w:val="21"/>
              </w:rPr>
              <w:t xml:space="preserve">иния электропередач </w:t>
            </w:r>
            <w:r w:rsidR="00631DF8">
              <w:rPr>
                <w:sz w:val="21"/>
                <w:szCs w:val="21"/>
              </w:rPr>
              <w:t>35</w:t>
            </w:r>
            <w:r w:rsidR="00E41F66" w:rsidRPr="00E41F66">
              <w:rPr>
                <w:sz w:val="21"/>
                <w:szCs w:val="21"/>
              </w:rPr>
              <w:t xml:space="preserve"> </w:t>
            </w:r>
            <w:proofErr w:type="spellStart"/>
            <w:r w:rsidR="00E41F66" w:rsidRPr="00E41F66">
              <w:rPr>
                <w:sz w:val="21"/>
                <w:szCs w:val="21"/>
              </w:rPr>
              <w:t>кВ</w:t>
            </w:r>
            <w:proofErr w:type="spellEnd"/>
            <w:r w:rsidR="00DF5556">
              <w:rPr>
                <w:sz w:val="21"/>
                <w:szCs w:val="21"/>
              </w:rPr>
              <w:t xml:space="preserve"> </w:t>
            </w:r>
          </w:p>
          <w:p w:rsidR="00DF5556" w:rsidRDefault="00DF5556" w:rsidP="00E41F66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</w:t>
            </w:r>
          </w:p>
          <w:p w:rsidR="00DF5556" w:rsidRDefault="00D81C2D" w:rsidP="00DF5556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168" type="#_x0000_t32" style="position:absolute;margin-left:7.75pt;margin-top:6.3pt;width:31.6pt;height:.05pt;z-index:251673600" o:connectortype="straight" strokeweight="1.5pt"/>
              </w:pict>
            </w:r>
            <w:r w:rsidR="00E41F66">
              <w:rPr>
                <w:sz w:val="21"/>
                <w:szCs w:val="21"/>
              </w:rPr>
              <w:t xml:space="preserve">                </w:t>
            </w:r>
            <w:r w:rsidR="00DF5556">
              <w:rPr>
                <w:sz w:val="21"/>
                <w:szCs w:val="21"/>
              </w:rPr>
              <w:t xml:space="preserve">--   граница кадастрового квартала </w:t>
            </w:r>
          </w:p>
          <w:p w:rsidR="00DF5556" w:rsidRPr="00FC1DCC" w:rsidRDefault="00E41F66" w:rsidP="00DF555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</w:t>
            </w:r>
          </w:p>
          <w:p w:rsidR="005C07EE" w:rsidRDefault="00D81C2D" w:rsidP="00DF5556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_x0000_s1167" style="position:absolute;margin-left:11.9pt;margin-top:6.1pt;width:3.55pt;height:3.85pt;z-index:251672576" fillcolor="black"/>
              </w:pict>
            </w:r>
            <w:r w:rsidR="00DF5556">
              <w:rPr>
                <w:sz w:val="22"/>
                <w:szCs w:val="22"/>
              </w:rPr>
              <w:t xml:space="preserve">       </w:t>
            </w:r>
            <w:r w:rsidR="00DF5556" w:rsidRPr="008246A4">
              <w:rPr>
                <w:sz w:val="22"/>
                <w:szCs w:val="22"/>
              </w:rPr>
              <w:t>н1</w:t>
            </w:r>
            <w:r w:rsidR="00DF5556">
              <w:rPr>
                <w:b/>
                <w:sz w:val="22"/>
                <w:szCs w:val="22"/>
              </w:rPr>
              <w:t xml:space="preserve"> </w:t>
            </w:r>
            <w:r w:rsidR="00DF5556" w:rsidRPr="008246A4">
              <w:rPr>
                <w:b/>
                <w:sz w:val="22"/>
                <w:szCs w:val="22"/>
              </w:rPr>
              <w:t xml:space="preserve"> </w:t>
            </w:r>
            <w:r w:rsidR="00E41F66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DF5556" w:rsidRPr="008246A4">
              <w:rPr>
                <w:b/>
                <w:sz w:val="22"/>
                <w:szCs w:val="22"/>
              </w:rPr>
              <w:t xml:space="preserve">--  </w:t>
            </w:r>
            <w:r w:rsidR="00DF5556" w:rsidRPr="00680D1D">
              <w:rPr>
                <w:sz w:val="21"/>
                <w:szCs w:val="21"/>
              </w:rPr>
              <w:t>обозначение</w:t>
            </w:r>
            <w:proofErr w:type="gramEnd"/>
            <w:r w:rsidR="00DF5556"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:rsidR="00574962" w:rsidRPr="00574962" w:rsidRDefault="00574962" w:rsidP="00DF5556">
            <w:pPr>
              <w:rPr>
                <w:sz w:val="21"/>
                <w:szCs w:val="21"/>
              </w:rPr>
            </w:pPr>
          </w:p>
          <w:p w:rsidR="00DF5556" w:rsidRDefault="00DF5556" w:rsidP="00DF5556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</w:t>
            </w:r>
            <w:r w:rsidR="00574962">
              <w:rPr>
                <w:b/>
              </w:rPr>
              <w:t xml:space="preserve">  </w:t>
            </w:r>
            <w:r w:rsidR="00863D56" w:rsidRPr="00863D56">
              <w:rPr>
                <w:b/>
                <w:sz w:val="21"/>
                <w:szCs w:val="21"/>
              </w:rPr>
              <w:t>38:27:020007:180</w:t>
            </w:r>
            <w:r w:rsidR="00574962">
              <w:rPr>
                <w:b/>
                <w:sz w:val="22"/>
                <w:szCs w:val="22"/>
              </w:rPr>
              <w:t xml:space="preserve"> – </w:t>
            </w:r>
            <w:r w:rsidR="00574962" w:rsidRPr="00E41F66">
              <w:rPr>
                <w:sz w:val="21"/>
                <w:szCs w:val="21"/>
              </w:rPr>
              <w:t>кадастровый номер земельного участка</w:t>
            </w:r>
            <w:r w:rsidR="00574962" w:rsidRPr="00E41F66">
              <w:rPr>
                <w:b/>
                <w:sz w:val="21"/>
                <w:szCs w:val="21"/>
              </w:rPr>
              <w:t>;</w:t>
            </w:r>
            <w:r w:rsidR="00574962">
              <w:rPr>
                <w:b/>
                <w:sz w:val="22"/>
                <w:szCs w:val="22"/>
              </w:rPr>
              <w:t xml:space="preserve"> </w:t>
            </w:r>
          </w:p>
          <w:p w:rsidR="00574962" w:rsidRPr="00574962" w:rsidRDefault="00574962" w:rsidP="00DF5556">
            <w:pPr>
              <w:rPr>
                <w:b/>
                <w:sz w:val="22"/>
                <w:szCs w:val="22"/>
              </w:rPr>
            </w:pPr>
          </w:p>
          <w:p w:rsidR="00DF5556" w:rsidRDefault="00DF5556" w:rsidP="00DF5556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</w:t>
            </w:r>
            <w:r w:rsidR="00574962" w:rsidRPr="00574962">
              <w:rPr>
                <w:b/>
                <w:sz w:val="21"/>
                <w:szCs w:val="21"/>
              </w:rPr>
              <w:t xml:space="preserve">  </w:t>
            </w:r>
            <w:r w:rsidR="00863D56" w:rsidRPr="00863D56">
              <w:rPr>
                <w:b/>
                <w:color w:val="0070C0"/>
                <w:sz w:val="21"/>
                <w:szCs w:val="21"/>
              </w:rPr>
              <w:t>38:27:020007</w:t>
            </w:r>
            <w:r w:rsidR="00E41F66"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</w:p>
          <w:p w:rsidR="00680D1D" w:rsidRDefault="00D81C2D" w:rsidP="005828B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pict>
                <v:rect id="_x0000_s1239" style="position:absolute;margin-left:322.35pt;margin-top:277.5pt;width:91.8pt;height:16pt;z-index:251747328" filled="f" stroked="f">
                  <v:textbox style="mso-next-textbox:#_x0000_s1239">
                    <w:txbxContent>
                      <w:p w:rsidR="00131537" w:rsidRPr="00B438F2" w:rsidRDefault="00131537" w:rsidP="00B438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B438F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38:27:020007:1804</w:t>
                        </w:r>
                      </w:p>
                      <w:p w:rsidR="00131537" w:rsidRPr="00B438F2" w:rsidRDefault="00131537" w:rsidP="00B438F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37" type="#_x0000_t32" style="position:absolute;margin-left:322.65pt;margin-top:293.5pt;width:87pt;height:0;z-index:251969536" o:connectortype="straight"/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240" type="#_x0000_t32" style="position:absolute;margin-left:300.35pt;margin-top:293.85pt;width:22.15pt;height:25pt;flip:x;z-index:251748352" o:connectortype="straight">
                  <v:stroke endarrow="block"/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53" style="position:absolute;margin-left:336.15pt;margin-top:482.5pt;width:91.5pt;height:26.6pt;z-index:251984896" filled="f" fillcolor="white [3212]" stroked="f" strokecolor="black [3213]">
                  <v:textbox style="mso-next-textbox:#_x0000_s1453">
                    <w:txbxContent>
                      <w:p w:rsidR="00131537" w:rsidRPr="00681391" w:rsidRDefault="00131537" w:rsidP="00681391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</w:pPr>
                        <w:r w:rsidRPr="00681391"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  <w:t>38:27:000133</w:t>
                        </w:r>
                      </w:p>
                      <w:p w:rsidR="00131537" w:rsidRPr="0077230B" w:rsidRDefault="00131537" w:rsidP="002967CC">
                        <w:pPr>
                          <w:rPr>
                            <w:b/>
                            <w:color w:val="FFFF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158" style="position:absolute;margin-left:300.5pt;margin-top:146.8pt;width:80.8pt;height:17.5pt;z-index:251668480" filled="f" fillcolor="white [3212]" stroked="f" strokecolor="black [3213]">
                  <v:textbox style="mso-next-textbox:#_x0000_s1158">
                    <w:txbxContent>
                      <w:p w:rsidR="00131537" w:rsidRPr="00E51825" w:rsidRDefault="00131537" w:rsidP="00B438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18"/>
                            <w:szCs w:val="18"/>
                          </w:rPr>
                        </w:pPr>
                        <w:r w:rsidRPr="00E51825">
                          <w:rPr>
                            <w:rFonts w:ascii="Arial" w:hAnsi="Arial" w:cs="Arial"/>
                            <w:b/>
                            <w:color w:val="00B0F0"/>
                            <w:sz w:val="18"/>
                            <w:szCs w:val="18"/>
                          </w:rPr>
                          <w:t>38:27:020007</w:t>
                        </w:r>
                      </w:p>
                      <w:p w:rsidR="00131537" w:rsidRPr="0077230B" w:rsidRDefault="00131537" w:rsidP="00B438F2">
                        <w:pPr>
                          <w:rPr>
                            <w:b/>
                            <w:color w:val="FFFF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206" style="position:absolute;margin-left:11.6pt;margin-top:5.05pt;width:58.65pt;height:22.8pt;z-index:251714560">
                  <v:textbox style="mso-next-textbox:#_x0000_s1206">
                    <w:txbxContent>
                      <w:p w:rsidR="00131537" w:rsidRDefault="00131537" w:rsidP="00740E81">
                        <w:pPr>
                          <w:jc w:val="center"/>
                        </w:pPr>
                        <w:r>
                          <w:t>Лист 2</w:t>
                        </w:r>
                      </w:p>
                    </w:txbxContent>
                  </v:textbox>
                </v:rect>
              </w:pict>
            </w:r>
            <w:r w:rsidR="00E0388B">
              <w:rPr>
                <w:b/>
                <w:noProof/>
              </w:rPr>
              <w:drawing>
                <wp:inline distT="0" distB="0" distL="0" distR="0">
                  <wp:extent cx="6343650" cy="6917690"/>
                  <wp:effectExtent l="19050" t="19050" r="19050" b="16510"/>
                  <wp:docPr id="3" name="Рисунок 2" descr="лист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2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917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8F2" w:rsidRPr="005828B1" w:rsidRDefault="00574962" w:rsidP="00224F24">
            <w:pPr>
              <w:jc w:val="center"/>
              <w:rPr>
                <w:b/>
              </w:rPr>
            </w:pPr>
            <w:r>
              <w:rPr>
                <w:b/>
              </w:rPr>
              <w:t>Масштаб 1:</w:t>
            </w:r>
            <w:r w:rsidR="00681391">
              <w:rPr>
                <w:b/>
              </w:rPr>
              <w:t>2</w:t>
            </w:r>
            <w:r>
              <w:rPr>
                <w:b/>
              </w:rPr>
              <w:t>000</w:t>
            </w:r>
          </w:p>
          <w:p w:rsidR="008133CE" w:rsidRDefault="008133CE" w:rsidP="008133CE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8133CE" w:rsidRPr="00DF5556" w:rsidRDefault="008133CE" w:rsidP="008133CE">
            <w:pPr>
              <w:rPr>
                <w:b/>
                <w:sz w:val="22"/>
                <w:szCs w:val="22"/>
              </w:rPr>
            </w:pPr>
          </w:p>
          <w:p w:rsidR="008133CE" w:rsidRDefault="00D81C2D" w:rsidP="008133CE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>
                <v:rect id="_x0000_s1255" style="position:absolute;margin-left:8.05pt;margin-top:.5pt;width:31.6pt;height:16.25pt;z-index:251769856" filled="f" fillcolor="black [3213]" strokecolor="red" strokeweight="1.5pt"/>
              </w:pict>
            </w:r>
            <w:r w:rsidR="008133CE">
              <w:rPr>
                <w:b/>
              </w:rPr>
              <w:t xml:space="preserve">               -- </w:t>
            </w:r>
            <w:r w:rsidR="008133CE"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="008133CE"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="008133CE"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 w:rsidR="008133CE">
              <w:rPr>
                <w:sz w:val="21"/>
                <w:szCs w:val="21"/>
              </w:rPr>
              <w:t>та)</w:t>
            </w:r>
          </w:p>
          <w:p w:rsidR="008133CE" w:rsidRDefault="008133CE" w:rsidP="008133CE">
            <w:pPr>
              <w:rPr>
                <w:sz w:val="21"/>
                <w:szCs w:val="21"/>
              </w:rPr>
            </w:pPr>
          </w:p>
          <w:p w:rsidR="008133CE" w:rsidRDefault="00D81C2D" w:rsidP="008133CE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259" style="position:absolute;margin-left:8.2pt;margin-top:2.1pt;width:31.6pt;height:16.25pt;z-index:251773952" filled="f" fillcolor="black [3213]" strokecolor="#e36c0a [2409]" strokeweight="1.5pt"/>
              </w:pict>
            </w:r>
            <w:r w:rsidR="008133CE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8133CE" w:rsidRDefault="008133CE" w:rsidP="008133CE">
            <w:pPr>
              <w:rPr>
                <w:sz w:val="21"/>
                <w:szCs w:val="21"/>
              </w:rPr>
            </w:pPr>
          </w:p>
          <w:p w:rsidR="008133CE" w:rsidRDefault="00D81C2D" w:rsidP="008133CE">
            <w:pPr>
              <w:jc w:val="both"/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258" type="#_x0000_t32" style="position:absolute;left:0;text-align:left;margin-left:7.9pt;margin-top:7.25pt;width:31.6pt;height:.05pt;z-index:251772928" o:connectortype="straight" strokecolor="#0070c0" strokeweight="1.5pt"/>
              </w:pict>
            </w:r>
            <w:r w:rsidR="008133CE">
              <w:rPr>
                <w:sz w:val="21"/>
                <w:szCs w:val="21"/>
              </w:rPr>
              <w:t xml:space="preserve">              -- контур л</w:t>
            </w:r>
            <w:r w:rsidR="008133CE" w:rsidRPr="00E41F66">
              <w:rPr>
                <w:sz w:val="21"/>
                <w:szCs w:val="21"/>
              </w:rPr>
              <w:t xml:space="preserve">иния электропередач </w:t>
            </w:r>
            <w:r w:rsidR="00631DF8">
              <w:rPr>
                <w:sz w:val="21"/>
                <w:szCs w:val="21"/>
              </w:rPr>
              <w:t>35</w:t>
            </w:r>
            <w:r w:rsidR="008133CE" w:rsidRPr="00E41F66">
              <w:rPr>
                <w:sz w:val="21"/>
                <w:szCs w:val="21"/>
              </w:rPr>
              <w:t xml:space="preserve"> </w:t>
            </w:r>
            <w:proofErr w:type="spellStart"/>
            <w:r w:rsidR="008133CE" w:rsidRPr="00E41F66">
              <w:rPr>
                <w:sz w:val="21"/>
                <w:szCs w:val="21"/>
              </w:rPr>
              <w:t>кВ</w:t>
            </w:r>
            <w:proofErr w:type="spellEnd"/>
            <w:r w:rsidR="008133CE">
              <w:rPr>
                <w:sz w:val="21"/>
                <w:szCs w:val="21"/>
              </w:rPr>
              <w:t xml:space="preserve"> </w:t>
            </w:r>
          </w:p>
          <w:p w:rsidR="008133CE" w:rsidRDefault="008133CE" w:rsidP="008133C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</w:t>
            </w:r>
          </w:p>
          <w:p w:rsidR="008133CE" w:rsidRDefault="00D81C2D" w:rsidP="008133CE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257" type="#_x0000_t32" style="position:absolute;margin-left:8.05pt;margin-top:6.3pt;width:31.6pt;height:.05pt;z-index:251771904" o:connectortype="straight" strokeweight="1.5pt"/>
              </w:pict>
            </w:r>
            <w:r w:rsidR="008133CE">
              <w:rPr>
                <w:sz w:val="21"/>
                <w:szCs w:val="21"/>
              </w:rPr>
              <w:t xml:space="preserve">                --   граница кадастрового квартала </w:t>
            </w:r>
          </w:p>
          <w:p w:rsidR="008133CE" w:rsidRPr="00FC1DCC" w:rsidRDefault="008133CE" w:rsidP="008133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</w:t>
            </w:r>
          </w:p>
          <w:p w:rsidR="008133CE" w:rsidRDefault="00D81C2D" w:rsidP="008133CE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_x0000_s1256" style="position:absolute;margin-left:11.9pt;margin-top:6.1pt;width:3.55pt;height:3.85pt;z-index:251770880" fillcolor="black"/>
              </w:pict>
            </w:r>
            <w:r w:rsidR="008133CE">
              <w:rPr>
                <w:sz w:val="22"/>
                <w:szCs w:val="22"/>
              </w:rPr>
              <w:t xml:space="preserve">       </w:t>
            </w:r>
            <w:r w:rsidR="008133CE" w:rsidRPr="008246A4">
              <w:rPr>
                <w:sz w:val="22"/>
                <w:szCs w:val="22"/>
              </w:rPr>
              <w:t>н1</w:t>
            </w:r>
            <w:r w:rsidR="008133CE">
              <w:rPr>
                <w:b/>
                <w:sz w:val="22"/>
                <w:szCs w:val="22"/>
              </w:rPr>
              <w:t xml:space="preserve"> </w:t>
            </w:r>
            <w:r w:rsidR="008133CE" w:rsidRPr="008246A4">
              <w:rPr>
                <w:b/>
                <w:sz w:val="22"/>
                <w:szCs w:val="22"/>
              </w:rPr>
              <w:t xml:space="preserve"> </w:t>
            </w:r>
            <w:r w:rsidR="008133CE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8133CE" w:rsidRPr="008246A4">
              <w:rPr>
                <w:b/>
                <w:sz w:val="22"/>
                <w:szCs w:val="22"/>
              </w:rPr>
              <w:t xml:space="preserve">--  </w:t>
            </w:r>
            <w:r w:rsidR="008133CE" w:rsidRPr="00680D1D">
              <w:rPr>
                <w:sz w:val="21"/>
                <w:szCs w:val="21"/>
              </w:rPr>
              <w:t>обозначение</w:t>
            </w:r>
            <w:proofErr w:type="gramEnd"/>
            <w:r w:rsidR="008133CE"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:rsidR="008133CE" w:rsidRPr="00574962" w:rsidRDefault="008133CE" w:rsidP="008133CE">
            <w:pPr>
              <w:rPr>
                <w:sz w:val="21"/>
                <w:szCs w:val="21"/>
              </w:rPr>
            </w:pPr>
          </w:p>
          <w:p w:rsidR="008133CE" w:rsidRDefault="008133CE" w:rsidP="008133CE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</w:t>
            </w:r>
            <w:r w:rsidR="00712768" w:rsidRPr="00712768">
              <w:rPr>
                <w:b/>
              </w:rPr>
              <w:t>38:27:020007:180</w:t>
            </w:r>
            <w:r>
              <w:rPr>
                <w:b/>
                <w:sz w:val="22"/>
                <w:szCs w:val="22"/>
              </w:rPr>
              <w:t xml:space="preserve"> 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8133CE" w:rsidRPr="00574962" w:rsidRDefault="008133CE" w:rsidP="008133CE">
            <w:pPr>
              <w:rPr>
                <w:b/>
                <w:sz w:val="22"/>
                <w:szCs w:val="22"/>
              </w:rPr>
            </w:pPr>
          </w:p>
          <w:p w:rsidR="009F0D8C" w:rsidRPr="005828B1" w:rsidRDefault="008133CE" w:rsidP="00A33455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="00712768" w:rsidRPr="0077230B">
              <w:rPr>
                <w:b/>
                <w:color w:val="0070C0"/>
                <w:sz w:val="21"/>
                <w:szCs w:val="21"/>
              </w:rPr>
              <w:t>38:27:020007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 w:rsidR="0063592F">
              <w:rPr>
                <w:b/>
              </w:rPr>
              <w:t xml:space="preserve"> </w:t>
            </w:r>
          </w:p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3C3B9C">
      <w:footerReference w:type="even" r:id="rId11"/>
      <w:footerReference w:type="default" r:id="rId12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C2D" w:rsidRDefault="00D81C2D">
      <w:r>
        <w:separator/>
      </w:r>
    </w:p>
  </w:endnote>
  <w:endnote w:type="continuationSeparator" w:id="0">
    <w:p w:rsidR="00D81C2D" w:rsidRDefault="00D81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537" w:rsidRDefault="00E90644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3153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31537">
      <w:rPr>
        <w:rStyle w:val="a5"/>
        <w:noProof/>
      </w:rPr>
      <w:t>14</w:t>
    </w:r>
    <w:r>
      <w:rPr>
        <w:rStyle w:val="a5"/>
      </w:rPr>
      <w:fldChar w:fldCharType="end"/>
    </w:r>
  </w:p>
  <w:p w:rsidR="00131537" w:rsidRDefault="00131537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537" w:rsidRDefault="00131537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C2D" w:rsidRDefault="00D81C2D">
      <w:r>
        <w:separator/>
      </w:r>
    </w:p>
  </w:footnote>
  <w:footnote w:type="continuationSeparator" w:id="0">
    <w:p w:rsidR="00D81C2D" w:rsidRDefault="00D81C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4590"/>
    <w:rsid w:val="00004590"/>
    <w:rsid w:val="00007597"/>
    <w:rsid w:val="00016A7D"/>
    <w:rsid w:val="00042F3B"/>
    <w:rsid w:val="00047928"/>
    <w:rsid w:val="00056AB5"/>
    <w:rsid w:val="0006321A"/>
    <w:rsid w:val="0007437B"/>
    <w:rsid w:val="0008339E"/>
    <w:rsid w:val="000A284A"/>
    <w:rsid w:val="000A64E0"/>
    <w:rsid w:val="000B5BCB"/>
    <w:rsid w:val="000C1836"/>
    <w:rsid w:val="000C6E39"/>
    <w:rsid w:val="000D59F8"/>
    <w:rsid w:val="000D6397"/>
    <w:rsid w:val="000E0AF3"/>
    <w:rsid w:val="000E54D2"/>
    <w:rsid w:val="000E56A9"/>
    <w:rsid w:val="000E6177"/>
    <w:rsid w:val="001200D0"/>
    <w:rsid w:val="001220D4"/>
    <w:rsid w:val="00122D6B"/>
    <w:rsid w:val="00131537"/>
    <w:rsid w:val="0014702E"/>
    <w:rsid w:val="001556B0"/>
    <w:rsid w:val="00170DEB"/>
    <w:rsid w:val="001866C7"/>
    <w:rsid w:val="00197F62"/>
    <w:rsid w:val="001A46BF"/>
    <w:rsid w:val="001A6411"/>
    <w:rsid w:val="001A7A22"/>
    <w:rsid w:val="001C3AD5"/>
    <w:rsid w:val="001C6A91"/>
    <w:rsid w:val="001C6FA3"/>
    <w:rsid w:val="001D1BAD"/>
    <w:rsid w:val="00202AB9"/>
    <w:rsid w:val="00205712"/>
    <w:rsid w:val="00220192"/>
    <w:rsid w:val="00224F24"/>
    <w:rsid w:val="002266D6"/>
    <w:rsid w:val="00232C30"/>
    <w:rsid w:val="00235B59"/>
    <w:rsid w:val="002508AC"/>
    <w:rsid w:val="002511F2"/>
    <w:rsid w:val="0025609A"/>
    <w:rsid w:val="00256C72"/>
    <w:rsid w:val="00257363"/>
    <w:rsid w:val="002671DA"/>
    <w:rsid w:val="00267B7C"/>
    <w:rsid w:val="00276F94"/>
    <w:rsid w:val="002772FC"/>
    <w:rsid w:val="00281DA4"/>
    <w:rsid w:val="00284016"/>
    <w:rsid w:val="002856DB"/>
    <w:rsid w:val="002967CC"/>
    <w:rsid w:val="002A397D"/>
    <w:rsid w:val="002B6BAA"/>
    <w:rsid w:val="002C09BF"/>
    <w:rsid w:val="002C5F58"/>
    <w:rsid w:val="002D304E"/>
    <w:rsid w:val="002E1EB3"/>
    <w:rsid w:val="002E3FCA"/>
    <w:rsid w:val="002E69BF"/>
    <w:rsid w:val="003003D9"/>
    <w:rsid w:val="003129C3"/>
    <w:rsid w:val="00327CDE"/>
    <w:rsid w:val="0033290F"/>
    <w:rsid w:val="00335943"/>
    <w:rsid w:val="00335B15"/>
    <w:rsid w:val="00336947"/>
    <w:rsid w:val="00344870"/>
    <w:rsid w:val="003549A0"/>
    <w:rsid w:val="00363E3F"/>
    <w:rsid w:val="003744DF"/>
    <w:rsid w:val="0038624B"/>
    <w:rsid w:val="00390B00"/>
    <w:rsid w:val="003A159D"/>
    <w:rsid w:val="003A73B9"/>
    <w:rsid w:val="003C0ABF"/>
    <w:rsid w:val="003C3B9C"/>
    <w:rsid w:val="003C5941"/>
    <w:rsid w:val="003C627B"/>
    <w:rsid w:val="003E04FE"/>
    <w:rsid w:val="003F182A"/>
    <w:rsid w:val="003F3DBA"/>
    <w:rsid w:val="003F7F20"/>
    <w:rsid w:val="0040456D"/>
    <w:rsid w:val="004179A5"/>
    <w:rsid w:val="00432044"/>
    <w:rsid w:val="00444F65"/>
    <w:rsid w:val="00451C7B"/>
    <w:rsid w:val="004951A1"/>
    <w:rsid w:val="00497236"/>
    <w:rsid w:val="004A669D"/>
    <w:rsid w:val="004B00FC"/>
    <w:rsid w:val="004C2A63"/>
    <w:rsid w:val="004C7DA1"/>
    <w:rsid w:val="004D3817"/>
    <w:rsid w:val="004D6B0F"/>
    <w:rsid w:val="004F71C0"/>
    <w:rsid w:val="004F7254"/>
    <w:rsid w:val="00515C57"/>
    <w:rsid w:val="00520C0C"/>
    <w:rsid w:val="0052139A"/>
    <w:rsid w:val="0052778D"/>
    <w:rsid w:val="00537266"/>
    <w:rsid w:val="0054169C"/>
    <w:rsid w:val="00546F82"/>
    <w:rsid w:val="005637F9"/>
    <w:rsid w:val="00563CC4"/>
    <w:rsid w:val="00567BF0"/>
    <w:rsid w:val="00570585"/>
    <w:rsid w:val="00574962"/>
    <w:rsid w:val="005761D9"/>
    <w:rsid w:val="00576B2C"/>
    <w:rsid w:val="005774CE"/>
    <w:rsid w:val="005828B1"/>
    <w:rsid w:val="0058395C"/>
    <w:rsid w:val="00583DAE"/>
    <w:rsid w:val="00596163"/>
    <w:rsid w:val="00596352"/>
    <w:rsid w:val="00596C7C"/>
    <w:rsid w:val="005B4876"/>
    <w:rsid w:val="005B5E55"/>
    <w:rsid w:val="005B74E3"/>
    <w:rsid w:val="005B77DD"/>
    <w:rsid w:val="005C07EE"/>
    <w:rsid w:val="005D6991"/>
    <w:rsid w:val="0060009C"/>
    <w:rsid w:val="00601F97"/>
    <w:rsid w:val="00606548"/>
    <w:rsid w:val="006151C2"/>
    <w:rsid w:val="00631DF8"/>
    <w:rsid w:val="00631E0C"/>
    <w:rsid w:val="0063592F"/>
    <w:rsid w:val="00650B88"/>
    <w:rsid w:val="00664C98"/>
    <w:rsid w:val="00665D72"/>
    <w:rsid w:val="006731FF"/>
    <w:rsid w:val="00680D1D"/>
    <w:rsid w:val="00681391"/>
    <w:rsid w:val="006819A9"/>
    <w:rsid w:val="00691C34"/>
    <w:rsid w:val="00693753"/>
    <w:rsid w:val="00696603"/>
    <w:rsid w:val="006A0AC3"/>
    <w:rsid w:val="006A0D5F"/>
    <w:rsid w:val="006A16E6"/>
    <w:rsid w:val="006A750A"/>
    <w:rsid w:val="006B6AD2"/>
    <w:rsid w:val="006B7EAA"/>
    <w:rsid w:val="006C1AA7"/>
    <w:rsid w:val="006C2F0F"/>
    <w:rsid w:val="006D19C1"/>
    <w:rsid w:val="007053FB"/>
    <w:rsid w:val="0071241E"/>
    <w:rsid w:val="00712768"/>
    <w:rsid w:val="00720F2B"/>
    <w:rsid w:val="00724B44"/>
    <w:rsid w:val="00732DEE"/>
    <w:rsid w:val="00740E81"/>
    <w:rsid w:val="00751677"/>
    <w:rsid w:val="007651F9"/>
    <w:rsid w:val="0077230B"/>
    <w:rsid w:val="007915B4"/>
    <w:rsid w:val="00792DFD"/>
    <w:rsid w:val="007A4C59"/>
    <w:rsid w:val="007B1A3F"/>
    <w:rsid w:val="007B21FA"/>
    <w:rsid w:val="007C3034"/>
    <w:rsid w:val="007D4C30"/>
    <w:rsid w:val="007E1B10"/>
    <w:rsid w:val="007E661B"/>
    <w:rsid w:val="007F20A9"/>
    <w:rsid w:val="00811BD7"/>
    <w:rsid w:val="008133CE"/>
    <w:rsid w:val="00834C15"/>
    <w:rsid w:val="00835B1C"/>
    <w:rsid w:val="00836A1B"/>
    <w:rsid w:val="00842A82"/>
    <w:rsid w:val="00843CB8"/>
    <w:rsid w:val="00847375"/>
    <w:rsid w:val="00861576"/>
    <w:rsid w:val="00863D56"/>
    <w:rsid w:val="00874F97"/>
    <w:rsid w:val="00876768"/>
    <w:rsid w:val="008900AF"/>
    <w:rsid w:val="008942AA"/>
    <w:rsid w:val="008A19AA"/>
    <w:rsid w:val="008A67BD"/>
    <w:rsid w:val="008B4695"/>
    <w:rsid w:val="008D22BC"/>
    <w:rsid w:val="008D51C3"/>
    <w:rsid w:val="008F3719"/>
    <w:rsid w:val="008F6E11"/>
    <w:rsid w:val="00904C2A"/>
    <w:rsid w:val="00910821"/>
    <w:rsid w:val="0091289C"/>
    <w:rsid w:val="00912984"/>
    <w:rsid w:val="00914FCC"/>
    <w:rsid w:val="009168F9"/>
    <w:rsid w:val="00920541"/>
    <w:rsid w:val="00923DE7"/>
    <w:rsid w:val="00926792"/>
    <w:rsid w:val="0093780A"/>
    <w:rsid w:val="009420F8"/>
    <w:rsid w:val="009543C0"/>
    <w:rsid w:val="009551C6"/>
    <w:rsid w:val="0097349F"/>
    <w:rsid w:val="00990B90"/>
    <w:rsid w:val="009922D3"/>
    <w:rsid w:val="0099366D"/>
    <w:rsid w:val="009A0C27"/>
    <w:rsid w:val="009B1104"/>
    <w:rsid w:val="009C52D2"/>
    <w:rsid w:val="009E2B91"/>
    <w:rsid w:val="009E4B76"/>
    <w:rsid w:val="009F0D8C"/>
    <w:rsid w:val="009F3C61"/>
    <w:rsid w:val="00A032C8"/>
    <w:rsid w:val="00A0429E"/>
    <w:rsid w:val="00A07CFB"/>
    <w:rsid w:val="00A118A7"/>
    <w:rsid w:val="00A12DF4"/>
    <w:rsid w:val="00A3198A"/>
    <w:rsid w:val="00A32F87"/>
    <w:rsid w:val="00A33455"/>
    <w:rsid w:val="00A362C7"/>
    <w:rsid w:val="00A42D3A"/>
    <w:rsid w:val="00A517A4"/>
    <w:rsid w:val="00A555DD"/>
    <w:rsid w:val="00A5565F"/>
    <w:rsid w:val="00A6292B"/>
    <w:rsid w:val="00A83FF3"/>
    <w:rsid w:val="00A94C1B"/>
    <w:rsid w:val="00AA3FFA"/>
    <w:rsid w:val="00AB7D7C"/>
    <w:rsid w:val="00AC7D61"/>
    <w:rsid w:val="00AD0B32"/>
    <w:rsid w:val="00AF2D51"/>
    <w:rsid w:val="00B04E98"/>
    <w:rsid w:val="00B24A15"/>
    <w:rsid w:val="00B31482"/>
    <w:rsid w:val="00B4125C"/>
    <w:rsid w:val="00B438F2"/>
    <w:rsid w:val="00B443F2"/>
    <w:rsid w:val="00B517EC"/>
    <w:rsid w:val="00B52667"/>
    <w:rsid w:val="00B5433D"/>
    <w:rsid w:val="00B7026C"/>
    <w:rsid w:val="00B74A32"/>
    <w:rsid w:val="00B83970"/>
    <w:rsid w:val="00B84635"/>
    <w:rsid w:val="00B90700"/>
    <w:rsid w:val="00BB7221"/>
    <w:rsid w:val="00BB768E"/>
    <w:rsid w:val="00BC234A"/>
    <w:rsid w:val="00BD188A"/>
    <w:rsid w:val="00BE1B93"/>
    <w:rsid w:val="00BE1C64"/>
    <w:rsid w:val="00BE70B8"/>
    <w:rsid w:val="00BF382A"/>
    <w:rsid w:val="00C03AC4"/>
    <w:rsid w:val="00C30323"/>
    <w:rsid w:val="00C4341E"/>
    <w:rsid w:val="00C50DA0"/>
    <w:rsid w:val="00C53C13"/>
    <w:rsid w:val="00C54B37"/>
    <w:rsid w:val="00C64E30"/>
    <w:rsid w:val="00C66029"/>
    <w:rsid w:val="00C810C4"/>
    <w:rsid w:val="00C826C4"/>
    <w:rsid w:val="00C82CDD"/>
    <w:rsid w:val="00C924DD"/>
    <w:rsid w:val="00CB7982"/>
    <w:rsid w:val="00CB7D92"/>
    <w:rsid w:val="00CC4C2B"/>
    <w:rsid w:val="00CC6B64"/>
    <w:rsid w:val="00CD636A"/>
    <w:rsid w:val="00CE090D"/>
    <w:rsid w:val="00CF75EF"/>
    <w:rsid w:val="00D00B35"/>
    <w:rsid w:val="00D15297"/>
    <w:rsid w:val="00D17CFD"/>
    <w:rsid w:val="00D305CA"/>
    <w:rsid w:val="00D31A86"/>
    <w:rsid w:val="00D354B0"/>
    <w:rsid w:val="00D42EF9"/>
    <w:rsid w:val="00D4425F"/>
    <w:rsid w:val="00D524AC"/>
    <w:rsid w:val="00D63BA4"/>
    <w:rsid w:val="00D65BF5"/>
    <w:rsid w:val="00D8087E"/>
    <w:rsid w:val="00D81C2D"/>
    <w:rsid w:val="00DA0DB6"/>
    <w:rsid w:val="00DA2CBA"/>
    <w:rsid w:val="00DA3B4D"/>
    <w:rsid w:val="00DB5667"/>
    <w:rsid w:val="00DC3827"/>
    <w:rsid w:val="00DC7C14"/>
    <w:rsid w:val="00DD7B23"/>
    <w:rsid w:val="00DE33D0"/>
    <w:rsid w:val="00DF5556"/>
    <w:rsid w:val="00DF6A6C"/>
    <w:rsid w:val="00DF7293"/>
    <w:rsid w:val="00E0388B"/>
    <w:rsid w:val="00E24D8E"/>
    <w:rsid w:val="00E2727B"/>
    <w:rsid w:val="00E34A2D"/>
    <w:rsid w:val="00E367DE"/>
    <w:rsid w:val="00E41F66"/>
    <w:rsid w:val="00E47F16"/>
    <w:rsid w:val="00E51825"/>
    <w:rsid w:val="00E52E39"/>
    <w:rsid w:val="00E55143"/>
    <w:rsid w:val="00E633B9"/>
    <w:rsid w:val="00E66437"/>
    <w:rsid w:val="00E837A4"/>
    <w:rsid w:val="00E8672D"/>
    <w:rsid w:val="00E90644"/>
    <w:rsid w:val="00E90E51"/>
    <w:rsid w:val="00EA1551"/>
    <w:rsid w:val="00EB0B42"/>
    <w:rsid w:val="00EE1FBE"/>
    <w:rsid w:val="00EE2C78"/>
    <w:rsid w:val="00EE2D80"/>
    <w:rsid w:val="00F01062"/>
    <w:rsid w:val="00F01E8A"/>
    <w:rsid w:val="00F07C00"/>
    <w:rsid w:val="00F24418"/>
    <w:rsid w:val="00F30781"/>
    <w:rsid w:val="00F403D5"/>
    <w:rsid w:val="00F5434E"/>
    <w:rsid w:val="00F550FD"/>
    <w:rsid w:val="00F66515"/>
    <w:rsid w:val="00F86D16"/>
    <w:rsid w:val="00F9338D"/>
    <w:rsid w:val="00F969E1"/>
    <w:rsid w:val="00FA0FFD"/>
    <w:rsid w:val="00FB7210"/>
    <w:rsid w:val="00FC07A7"/>
    <w:rsid w:val="00FC1DCC"/>
    <w:rsid w:val="00FC48B8"/>
    <w:rsid w:val="00FC7B74"/>
    <w:rsid w:val="00FE3500"/>
    <w:rsid w:val="00FE3D9E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257"/>
        <o:r id="V:Rule2" type="connector" idref="#_x0000_s1258"/>
        <o:r id="V:Rule3" type="connector" idref="#_x0000_s1436"/>
        <o:r id="V:Rule4" type="connector" idref="#_x0000_s1437"/>
        <o:r id="V:Rule5" type="connector" idref="#_x0000_s1229"/>
        <o:r id="V:Rule6" type="connector" idref="#_x0000_s1160"/>
        <o:r id="V:Rule7" type="connector" idref="#_x0000_s1169"/>
        <o:r id="V:Rule8" type="connector" idref="#_x0000_s1168"/>
        <o:r id="V:Rule9" type="connector" idref="#_x0000_s1240"/>
      </o:rules>
    </o:shapelayout>
  </w:shapeDefaults>
  <w:decimalSymbol w:val=","/>
  <w:listSeparator w:val=";"/>
  <w14:docId w14:val="6E156BE7"/>
  <w15:docId w15:val="{7404EFF9-A562-40B5-BB57-344CE7921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D7B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3632</TotalTime>
  <Pages>1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40</cp:revision>
  <cp:lastPrinted>2021-03-31T00:39:00Z</cp:lastPrinted>
  <dcterms:created xsi:type="dcterms:W3CDTF">2020-10-27T03:18:00Z</dcterms:created>
  <dcterms:modified xsi:type="dcterms:W3CDTF">2021-06-25T00:51:00Z</dcterms:modified>
</cp:coreProperties>
</file>