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B207" w14:textId="77777777" w:rsidR="000D59F8" w:rsidRDefault="000D59F8">
      <w:pPr>
        <w:rPr>
          <w:sz w:val="2"/>
        </w:rPr>
      </w:pPr>
    </w:p>
    <w:p w14:paraId="2B6B9D6C" w14:textId="77777777" w:rsidR="00004590" w:rsidRDefault="00004590" w:rsidP="00004590">
      <w:pPr>
        <w:jc w:val="center"/>
        <w:rPr>
          <w:b/>
          <w:sz w:val="22"/>
          <w:szCs w:val="22"/>
        </w:rPr>
      </w:pPr>
    </w:p>
    <w:p w14:paraId="7CFE8AAF" w14:textId="77777777" w:rsidR="007D6E02" w:rsidRDefault="007D6E02" w:rsidP="00D824B7">
      <w:pPr>
        <w:rPr>
          <w:b/>
          <w:sz w:val="22"/>
          <w:szCs w:val="22"/>
        </w:rPr>
      </w:pPr>
    </w:p>
    <w:p w14:paraId="4C1B4F30" w14:textId="77777777" w:rsidR="007D6E02" w:rsidRDefault="007D6E02" w:rsidP="007D6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Описание местоположения границ публичного сервитута </w:t>
      </w:r>
    </w:p>
    <w:p w14:paraId="4EB9C8C4" w14:textId="77777777" w:rsidR="00344870" w:rsidRDefault="007D6E02" w:rsidP="007D6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(схема прохождения публичного сервитута)</w:t>
      </w:r>
    </w:p>
    <w:p w14:paraId="7A376895" w14:textId="77777777" w:rsidR="00D824B7" w:rsidRDefault="00D824B7" w:rsidP="007D6E02">
      <w:pPr>
        <w:jc w:val="center"/>
        <w:rPr>
          <w:b/>
          <w:sz w:val="28"/>
          <w:szCs w:val="28"/>
        </w:rPr>
      </w:pPr>
    </w:p>
    <w:p w14:paraId="33DD3F83" w14:textId="44C4C494" w:rsidR="00D54D54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drawing>
          <wp:inline distT="0" distB="0" distL="0" distR="0" wp14:anchorId="4BB639F5" wp14:editId="436CA25F">
            <wp:extent cx="6617343" cy="8315011"/>
            <wp:effectExtent l="0" t="0" r="0" b="0"/>
            <wp:docPr id="10468499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8499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456" cy="833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2939" w14:textId="31A6473A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53073A1C" wp14:editId="51298B45">
            <wp:extent cx="6380703" cy="9455099"/>
            <wp:effectExtent l="0" t="0" r="0" b="0"/>
            <wp:docPr id="1984795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955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7790" cy="946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A7D7E" w14:textId="77777777" w:rsidR="00D824B7" w:rsidRDefault="00D824B7" w:rsidP="00D824B7">
      <w:pPr>
        <w:rPr>
          <w:b/>
          <w:sz w:val="28"/>
          <w:szCs w:val="28"/>
        </w:rPr>
      </w:pPr>
    </w:p>
    <w:p w14:paraId="6D3FBE7F" w14:textId="27C9115F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67AC3B2E" wp14:editId="3E9EBFFA">
            <wp:extent cx="6486211" cy="9262274"/>
            <wp:effectExtent l="0" t="0" r="0" b="0"/>
            <wp:docPr id="12460402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402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5452" cy="927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D826" w14:textId="77777777" w:rsidR="00D824B7" w:rsidRDefault="00D824B7" w:rsidP="00D824B7">
      <w:pPr>
        <w:rPr>
          <w:b/>
          <w:sz w:val="28"/>
          <w:szCs w:val="28"/>
        </w:rPr>
      </w:pPr>
    </w:p>
    <w:p w14:paraId="6ED30520" w14:textId="77777777" w:rsidR="00D824B7" w:rsidRDefault="00D824B7" w:rsidP="00D824B7">
      <w:pPr>
        <w:rPr>
          <w:b/>
          <w:sz w:val="28"/>
          <w:szCs w:val="28"/>
        </w:rPr>
      </w:pPr>
    </w:p>
    <w:p w14:paraId="1B3FA422" w14:textId="6BD8355A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6083BDBF" wp14:editId="3B34A0ED">
            <wp:extent cx="6133465" cy="5029200"/>
            <wp:effectExtent l="0" t="0" r="0" b="0"/>
            <wp:docPr id="1089924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246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6584" cy="503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2360" w14:textId="06D07E90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07940387" wp14:editId="068BD1EF">
            <wp:extent cx="6365631" cy="9651767"/>
            <wp:effectExtent l="0" t="0" r="0" b="0"/>
            <wp:docPr id="81339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399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1177" cy="966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4730B" w14:textId="23FDEA72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5F17E676" wp14:editId="4DAE398C">
            <wp:extent cx="6133465" cy="9410282"/>
            <wp:effectExtent l="0" t="0" r="0" b="0"/>
            <wp:docPr id="1268027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02727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35373" cy="941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9D587" w14:textId="77777777" w:rsidR="00D824B7" w:rsidRDefault="00D824B7" w:rsidP="00D824B7">
      <w:pPr>
        <w:rPr>
          <w:b/>
          <w:sz w:val="28"/>
          <w:szCs w:val="28"/>
        </w:rPr>
      </w:pPr>
    </w:p>
    <w:p w14:paraId="382FA920" w14:textId="1FB81533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74120F2E" wp14:editId="375C1395">
            <wp:extent cx="6312210" cy="9324871"/>
            <wp:effectExtent l="0" t="0" r="0" b="0"/>
            <wp:docPr id="1289189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890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16009" cy="93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B344" w14:textId="06BEB868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5DB51651" wp14:editId="4D058095">
            <wp:extent cx="6310365" cy="9285559"/>
            <wp:effectExtent l="0" t="0" r="0" b="0"/>
            <wp:docPr id="9821642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642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13666" cy="929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681D4" w14:textId="77777777" w:rsidR="00D824B7" w:rsidRDefault="00D824B7" w:rsidP="00D824B7">
      <w:pPr>
        <w:rPr>
          <w:b/>
          <w:sz w:val="28"/>
          <w:szCs w:val="28"/>
        </w:rPr>
      </w:pPr>
    </w:p>
    <w:p w14:paraId="2810BCF7" w14:textId="77777777" w:rsidR="00D824B7" w:rsidRDefault="00D824B7" w:rsidP="00D824B7">
      <w:pPr>
        <w:rPr>
          <w:b/>
          <w:sz w:val="28"/>
          <w:szCs w:val="28"/>
        </w:rPr>
      </w:pPr>
    </w:p>
    <w:p w14:paraId="7670BE0B" w14:textId="00879BAA" w:rsidR="00D824B7" w:rsidRDefault="00D824B7" w:rsidP="00D824B7">
      <w:pPr>
        <w:rPr>
          <w:b/>
          <w:sz w:val="28"/>
          <w:szCs w:val="28"/>
        </w:rPr>
      </w:pPr>
      <w:r w:rsidRPr="00D824B7">
        <w:rPr>
          <w:b/>
          <w:sz w:val="28"/>
          <w:szCs w:val="28"/>
        </w:rPr>
        <w:lastRenderedPageBreak/>
        <w:drawing>
          <wp:inline distT="0" distB="0" distL="0" distR="0" wp14:anchorId="6D6B67B3" wp14:editId="7EE17984">
            <wp:extent cx="6310365" cy="9697198"/>
            <wp:effectExtent l="0" t="0" r="0" b="0"/>
            <wp:docPr id="20369641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6410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13771" cy="970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18E82" w14:textId="77777777" w:rsidR="00D824B7" w:rsidRDefault="00D824B7" w:rsidP="00D824B7">
      <w:pPr>
        <w:rPr>
          <w:b/>
          <w:sz w:val="28"/>
          <w:szCs w:val="28"/>
        </w:rPr>
      </w:pPr>
    </w:p>
    <w:p w14:paraId="0303AD55" w14:textId="77777777" w:rsidR="00D824B7" w:rsidRDefault="00D824B7" w:rsidP="00D824B7">
      <w:pPr>
        <w:rPr>
          <w:b/>
          <w:sz w:val="28"/>
          <w:szCs w:val="28"/>
        </w:rPr>
      </w:pPr>
    </w:p>
    <w:p w14:paraId="2637A3BB" w14:textId="77777777" w:rsidR="00D824B7" w:rsidRDefault="00D824B7" w:rsidP="00D824B7">
      <w:pPr>
        <w:rPr>
          <w:b/>
          <w:sz w:val="28"/>
          <w:szCs w:val="28"/>
        </w:rPr>
      </w:pPr>
    </w:p>
    <w:p w14:paraId="05DA0570" w14:textId="2B5CB843" w:rsidR="00765ECC" w:rsidRPr="00791C3C" w:rsidRDefault="00765ECC" w:rsidP="00D54D54">
      <w:pPr>
        <w:rPr>
          <w:noProof/>
        </w:rPr>
      </w:pPr>
    </w:p>
    <w:sectPr w:rsidR="00765ECC" w:rsidRPr="00791C3C" w:rsidSect="00791C3C">
      <w:footerReference w:type="even" r:id="rId17"/>
      <w:footerReference w:type="default" r:id="rId18"/>
      <w:pgSz w:w="11906" w:h="16838" w:code="9"/>
      <w:pgMar w:top="426" w:right="1113" w:bottom="851" w:left="1134" w:header="709" w:footer="709" w:gutter="0"/>
      <w:pgNumType w:start="6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18B7" w14:textId="77777777" w:rsidR="00D64A36" w:rsidRDefault="00D64A36">
      <w:r>
        <w:separator/>
      </w:r>
    </w:p>
  </w:endnote>
  <w:endnote w:type="continuationSeparator" w:id="0">
    <w:p w14:paraId="7D4B29CC" w14:textId="77777777" w:rsidR="00D64A36" w:rsidRDefault="00D6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D7F4" w14:textId="77777777" w:rsidR="0035555A" w:rsidRDefault="00674572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555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9EAF71" w14:textId="77777777" w:rsidR="0035555A" w:rsidRDefault="0035555A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6AC16" w14:textId="77777777" w:rsidR="0035555A" w:rsidRDefault="0035555A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87C7" w14:textId="77777777" w:rsidR="00D64A36" w:rsidRDefault="00D64A36">
      <w:r>
        <w:separator/>
      </w:r>
    </w:p>
  </w:footnote>
  <w:footnote w:type="continuationSeparator" w:id="0">
    <w:p w14:paraId="6BCA27CF" w14:textId="77777777" w:rsidR="00D64A36" w:rsidRDefault="00D64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90118985">
    <w:abstractNumId w:val="25"/>
  </w:num>
  <w:num w:numId="2" w16cid:durableId="816729780">
    <w:abstractNumId w:val="21"/>
  </w:num>
  <w:num w:numId="3" w16cid:durableId="229772387">
    <w:abstractNumId w:val="30"/>
  </w:num>
  <w:num w:numId="4" w16cid:durableId="1480030399">
    <w:abstractNumId w:val="13"/>
  </w:num>
  <w:num w:numId="5" w16cid:durableId="1820339321">
    <w:abstractNumId w:val="10"/>
  </w:num>
  <w:num w:numId="6" w16cid:durableId="995648066">
    <w:abstractNumId w:val="20"/>
  </w:num>
  <w:num w:numId="7" w16cid:durableId="1228615536">
    <w:abstractNumId w:val="14"/>
  </w:num>
  <w:num w:numId="8" w16cid:durableId="726223878">
    <w:abstractNumId w:val="32"/>
  </w:num>
  <w:num w:numId="9" w16cid:durableId="34432246">
    <w:abstractNumId w:val="6"/>
  </w:num>
  <w:num w:numId="10" w16cid:durableId="125320798">
    <w:abstractNumId w:val="1"/>
  </w:num>
  <w:num w:numId="11" w16cid:durableId="98916913">
    <w:abstractNumId w:val="11"/>
  </w:num>
  <w:num w:numId="12" w16cid:durableId="1616911273">
    <w:abstractNumId w:val="23"/>
  </w:num>
  <w:num w:numId="13" w16cid:durableId="2086029238">
    <w:abstractNumId w:val="18"/>
  </w:num>
  <w:num w:numId="14" w16cid:durableId="1340619418">
    <w:abstractNumId w:val="24"/>
  </w:num>
  <w:num w:numId="15" w16cid:durableId="370568478">
    <w:abstractNumId w:val="4"/>
  </w:num>
  <w:num w:numId="16" w16cid:durableId="2043626282">
    <w:abstractNumId w:val="27"/>
  </w:num>
  <w:num w:numId="17" w16cid:durableId="682828601">
    <w:abstractNumId w:val="0"/>
  </w:num>
  <w:num w:numId="18" w16cid:durableId="1439370935">
    <w:abstractNumId w:val="31"/>
  </w:num>
  <w:num w:numId="19" w16cid:durableId="1350646230">
    <w:abstractNumId w:val="8"/>
  </w:num>
  <w:num w:numId="20" w16cid:durableId="1746485653">
    <w:abstractNumId w:val="3"/>
  </w:num>
  <w:num w:numId="21" w16cid:durableId="1575050481">
    <w:abstractNumId w:val="29"/>
  </w:num>
  <w:num w:numId="22" w16cid:durableId="1572347315">
    <w:abstractNumId w:val="9"/>
  </w:num>
  <w:num w:numId="23" w16cid:durableId="1804498480">
    <w:abstractNumId w:val="26"/>
  </w:num>
  <w:num w:numId="24" w16cid:durableId="786775076">
    <w:abstractNumId w:val="16"/>
  </w:num>
  <w:num w:numId="25" w16cid:durableId="485972642">
    <w:abstractNumId w:val="2"/>
  </w:num>
  <w:num w:numId="26" w16cid:durableId="1939756411">
    <w:abstractNumId w:val="17"/>
  </w:num>
  <w:num w:numId="27" w16cid:durableId="209194542">
    <w:abstractNumId w:val="33"/>
  </w:num>
  <w:num w:numId="28" w16cid:durableId="514467804">
    <w:abstractNumId w:val="22"/>
  </w:num>
  <w:num w:numId="29" w16cid:durableId="340743994">
    <w:abstractNumId w:val="28"/>
  </w:num>
  <w:num w:numId="30" w16cid:durableId="1684168886">
    <w:abstractNumId w:val="12"/>
  </w:num>
  <w:num w:numId="31" w16cid:durableId="1036614277">
    <w:abstractNumId w:val="5"/>
  </w:num>
  <w:num w:numId="32" w16cid:durableId="1240020146">
    <w:abstractNumId w:val="7"/>
  </w:num>
  <w:num w:numId="33" w16cid:durableId="1380082912">
    <w:abstractNumId w:val="19"/>
  </w:num>
  <w:num w:numId="34" w16cid:durableId="256061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0516bb,#4e02b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590"/>
    <w:rsid w:val="00004590"/>
    <w:rsid w:val="00022E38"/>
    <w:rsid w:val="00037FA4"/>
    <w:rsid w:val="00042F3B"/>
    <w:rsid w:val="00047928"/>
    <w:rsid w:val="00055C8E"/>
    <w:rsid w:val="00056AB5"/>
    <w:rsid w:val="00057973"/>
    <w:rsid w:val="00073590"/>
    <w:rsid w:val="0007437B"/>
    <w:rsid w:val="000B028C"/>
    <w:rsid w:val="000B5BCB"/>
    <w:rsid w:val="000C1836"/>
    <w:rsid w:val="000C6E39"/>
    <w:rsid w:val="000D28FF"/>
    <w:rsid w:val="000D59F8"/>
    <w:rsid w:val="000E041E"/>
    <w:rsid w:val="000E0AF3"/>
    <w:rsid w:val="000E54D2"/>
    <w:rsid w:val="000E56A9"/>
    <w:rsid w:val="000E6177"/>
    <w:rsid w:val="000F632D"/>
    <w:rsid w:val="00100F51"/>
    <w:rsid w:val="00102FB4"/>
    <w:rsid w:val="001100FD"/>
    <w:rsid w:val="001200D0"/>
    <w:rsid w:val="00120C34"/>
    <w:rsid w:val="00122D6B"/>
    <w:rsid w:val="00146278"/>
    <w:rsid w:val="001556B0"/>
    <w:rsid w:val="001651E8"/>
    <w:rsid w:val="00170DEB"/>
    <w:rsid w:val="0017238F"/>
    <w:rsid w:val="001728D2"/>
    <w:rsid w:val="00177B23"/>
    <w:rsid w:val="001A6411"/>
    <w:rsid w:val="001A7A22"/>
    <w:rsid w:val="001A7AB4"/>
    <w:rsid w:val="001B2B4F"/>
    <w:rsid w:val="001C3AD5"/>
    <w:rsid w:val="001C6FA3"/>
    <w:rsid w:val="001D1BAD"/>
    <w:rsid w:val="00202AB9"/>
    <w:rsid w:val="00235B59"/>
    <w:rsid w:val="0025609A"/>
    <w:rsid w:val="00256C72"/>
    <w:rsid w:val="002772FC"/>
    <w:rsid w:val="00281DA4"/>
    <w:rsid w:val="00284016"/>
    <w:rsid w:val="00294DE0"/>
    <w:rsid w:val="002A1034"/>
    <w:rsid w:val="002A397D"/>
    <w:rsid w:val="002B02E4"/>
    <w:rsid w:val="002C09BF"/>
    <w:rsid w:val="002E3FCA"/>
    <w:rsid w:val="002E69BF"/>
    <w:rsid w:val="003129C3"/>
    <w:rsid w:val="00321F63"/>
    <w:rsid w:val="00335943"/>
    <w:rsid w:val="00335B15"/>
    <w:rsid w:val="00336947"/>
    <w:rsid w:val="00344870"/>
    <w:rsid w:val="003549A0"/>
    <w:rsid w:val="0035555A"/>
    <w:rsid w:val="0038624B"/>
    <w:rsid w:val="00396EC9"/>
    <w:rsid w:val="003A159D"/>
    <w:rsid w:val="003C3B9C"/>
    <w:rsid w:val="003C627B"/>
    <w:rsid w:val="003E3160"/>
    <w:rsid w:val="003F3DBA"/>
    <w:rsid w:val="003F7F20"/>
    <w:rsid w:val="0040456D"/>
    <w:rsid w:val="004179A5"/>
    <w:rsid w:val="00422FF8"/>
    <w:rsid w:val="00432044"/>
    <w:rsid w:val="0044526B"/>
    <w:rsid w:val="004513CB"/>
    <w:rsid w:val="004951A1"/>
    <w:rsid w:val="00497236"/>
    <w:rsid w:val="004A0BE4"/>
    <w:rsid w:val="004B43BE"/>
    <w:rsid w:val="004C2A63"/>
    <w:rsid w:val="004D6F87"/>
    <w:rsid w:val="005166C2"/>
    <w:rsid w:val="0052778D"/>
    <w:rsid w:val="0054169C"/>
    <w:rsid w:val="00560279"/>
    <w:rsid w:val="005637F9"/>
    <w:rsid w:val="00563CC4"/>
    <w:rsid w:val="00576B2C"/>
    <w:rsid w:val="005828B1"/>
    <w:rsid w:val="00583DAE"/>
    <w:rsid w:val="00596163"/>
    <w:rsid w:val="00596352"/>
    <w:rsid w:val="005B4876"/>
    <w:rsid w:val="005B77DD"/>
    <w:rsid w:val="005D6991"/>
    <w:rsid w:val="005E28D5"/>
    <w:rsid w:val="005E4E37"/>
    <w:rsid w:val="005E54C9"/>
    <w:rsid w:val="005F27F4"/>
    <w:rsid w:val="0060024E"/>
    <w:rsid w:val="0060304D"/>
    <w:rsid w:val="00606548"/>
    <w:rsid w:val="006151C2"/>
    <w:rsid w:val="0063174B"/>
    <w:rsid w:val="006435B7"/>
    <w:rsid w:val="00650B88"/>
    <w:rsid w:val="006636A6"/>
    <w:rsid w:val="006731FF"/>
    <w:rsid w:val="00674572"/>
    <w:rsid w:val="00680D1D"/>
    <w:rsid w:val="00681A32"/>
    <w:rsid w:val="00693753"/>
    <w:rsid w:val="006A0AC3"/>
    <w:rsid w:val="006A13DE"/>
    <w:rsid w:val="006A16E6"/>
    <w:rsid w:val="006A750A"/>
    <w:rsid w:val="006B7EAA"/>
    <w:rsid w:val="006C1AA7"/>
    <w:rsid w:val="00705D12"/>
    <w:rsid w:val="0071241E"/>
    <w:rsid w:val="00724B44"/>
    <w:rsid w:val="00730F4D"/>
    <w:rsid w:val="00732DEE"/>
    <w:rsid w:val="0073779E"/>
    <w:rsid w:val="00740E81"/>
    <w:rsid w:val="00751677"/>
    <w:rsid w:val="00765ECC"/>
    <w:rsid w:val="00777F1A"/>
    <w:rsid w:val="007915B4"/>
    <w:rsid w:val="00791C3C"/>
    <w:rsid w:val="007B1A3F"/>
    <w:rsid w:val="007B21FA"/>
    <w:rsid w:val="007D4C30"/>
    <w:rsid w:val="007D6E02"/>
    <w:rsid w:val="007E1B10"/>
    <w:rsid w:val="008319B3"/>
    <w:rsid w:val="00835B1C"/>
    <w:rsid w:val="00836A1B"/>
    <w:rsid w:val="0084066B"/>
    <w:rsid w:val="0084707E"/>
    <w:rsid w:val="0085097B"/>
    <w:rsid w:val="00874F97"/>
    <w:rsid w:val="008A19AA"/>
    <w:rsid w:val="008B4538"/>
    <w:rsid w:val="008B4695"/>
    <w:rsid w:val="008B7B1D"/>
    <w:rsid w:val="008D51C3"/>
    <w:rsid w:val="008E284D"/>
    <w:rsid w:val="008F288A"/>
    <w:rsid w:val="00910821"/>
    <w:rsid w:val="00912984"/>
    <w:rsid w:val="00914FCC"/>
    <w:rsid w:val="00920541"/>
    <w:rsid w:val="00926792"/>
    <w:rsid w:val="0093780A"/>
    <w:rsid w:val="009420F8"/>
    <w:rsid w:val="00952CCD"/>
    <w:rsid w:val="009543C0"/>
    <w:rsid w:val="009626F5"/>
    <w:rsid w:val="0097349F"/>
    <w:rsid w:val="009922D3"/>
    <w:rsid w:val="0099366D"/>
    <w:rsid w:val="009A0C27"/>
    <w:rsid w:val="009C6143"/>
    <w:rsid w:val="009C693C"/>
    <w:rsid w:val="009D3D11"/>
    <w:rsid w:val="009E4B76"/>
    <w:rsid w:val="009F3C61"/>
    <w:rsid w:val="00A032C8"/>
    <w:rsid w:val="00A118A7"/>
    <w:rsid w:val="00A427C0"/>
    <w:rsid w:val="00A43455"/>
    <w:rsid w:val="00A5565F"/>
    <w:rsid w:val="00A615CB"/>
    <w:rsid w:val="00A6292B"/>
    <w:rsid w:val="00AC7D61"/>
    <w:rsid w:val="00AD0B32"/>
    <w:rsid w:val="00B04E98"/>
    <w:rsid w:val="00B1336C"/>
    <w:rsid w:val="00B15C42"/>
    <w:rsid w:val="00B31482"/>
    <w:rsid w:val="00B33542"/>
    <w:rsid w:val="00B4125C"/>
    <w:rsid w:val="00B443F2"/>
    <w:rsid w:val="00B517EC"/>
    <w:rsid w:val="00B52667"/>
    <w:rsid w:val="00B5433D"/>
    <w:rsid w:val="00B67BA8"/>
    <w:rsid w:val="00B7026C"/>
    <w:rsid w:val="00B70E85"/>
    <w:rsid w:val="00B7532E"/>
    <w:rsid w:val="00B8562F"/>
    <w:rsid w:val="00B90700"/>
    <w:rsid w:val="00B97F3E"/>
    <w:rsid w:val="00BC234A"/>
    <w:rsid w:val="00BD188A"/>
    <w:rsid w:val="00BE1C64"/>
    <w:rsid w:val="00BF382A"/>
    <w:rsid w:val="00C03AC4"/>
    <w:rsid w:val="00C21E98"/>
    <w:rsid w:val="00C30323"/>
    <w:rsid w:val="00C54B37"/>
    <w:rsid w:val="00C64E30"/>
    <w:rsid w:val="00C67E5C"/>
    <w:rsid w:val="00C70027"/>
    <w:rsid w:val="00C826C4"/>
    <w:rsid w:val="00C82CDD"/>
    <w:rsid w:val="00C841DC"/>
    <w:rsid w:val="00C924DD"/>
    <w:rsid w:val="00CB7982"/>
    <w:rsid w:val="00CB7D92"/>
    <w:rsid w:val="00CC4C2B"/>
    <w:rsid w:val="00CC73DA"/>
    <w:rsid w:val="00CD636A"/>
    <w:rsid w:val="00CF75EF"/>
    <w:rsid w:val="00D00B35"/>
    <w:rsid w:val="00D02F6A"/>
    <w:rsid w:val="00D05D99"/>
    <w:rsid w:val="00D14DC9"/>
    <w:rsid w:val="00D15297"/>
    <w:rsid w:val="00D31A86"/>
    <w:rsid w:val="00D34DED"/>
    <w:rsid w:val="00D42EF9"/>
    <w:rsid w:val="00D4425F"/>
    <w:rsid w:val="00D54D54"/>
    <w:rsid w:val="00D55558"/>
    <w:rsid w:val="00D6242D"/>
    <w:rsid w:val="00D64A36"/>
    <w:rsid w:val="00D65BF5"/>
    <w:rsid w:val="00D8087E"/>
    <w:rsid w:val="00D824B7"/>
    <w:rsid w:val="00DA2CBA"/>
    <w:rsid w:val="00DA3B4D"/>
    <w:rsid w:val="00DB326D"/>
    <w:rsid w:val="00DB5667"/>
    <w:rsid w:val="00DC13CF"/>
    <w:rsid w:val="00DC3827"/>
    <w:rsid w:val="00DF5556"/>
    <w:rsid w:val="00DF6A6C"/>
    <w:rsid w:val="00DF7293"/>
    <w:rsid w:val="00E1144A"/>
    <w:rsid w:val="00E16F62"/>
    <w:rsid w:val="00E23F15"/>
    <w:rsid w:val="00E24D8E"/>
    <w:rsid w:val="00E34A2D"/>
    <w:rsid w:val="00E46FBD"/>
    <w:rsid w:val="00E47F16"/>
    <w:rsid w:val="00E55143"/>
    <w:rsid w:val="00E759E4"/>
    <w:rsid w:val="00E75EB8"/>
    <w:rsid w:val="00E8672D"/>
    <w:rsid w:val="00EA1551"/>
    <w:rsid w:val="00EB0B42"/>
    <w:rsid w:val="00EB7D7F"/>
    <w:rsid w:val="00EE1FBE"/>
    <w:rsid w:val="00EE2C78"/>
    <w:rsid w:val="00F01062"/>
    <w:rsid w:val="00F01E8A"/>
    <w:rsid w:val="00F07C00"/>
    <w:rsid w:val="00F24418"/>
    <w:rsid w:val="00F403D5"/>
    <w:rsid w:val="00F5434E"/>
    <w:rsid w:val="00F550FD"/>
    <w:rsid w:val="00F62EBB"/>
    <w:rsid w:val="00F800EC"/>
    <w:rsid w:val="00F969E1"/>
    <w:rsid w:val="00FC1DCC"/>
    <w:rsid w:val="00FC4131"/>
    <w:rsid w:val="00FC48B8"/>
    <w:rsid w:val="00FC7B74"/>
    <w:rsid w:val="00FE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516bb,#4e02be"/>
    </o:shapedefaults>
    <o:shapelayout v:ext="edit">
      <o:idmap v:ext="edit" data="2"/>
    </o:shapelayout>
  </w:shapeDefaults>
  <w:decimalSymbol w:val=","/>
  <w:listSeparator w:val=";"/>
  <w14:docId w14:val="42739ABC"/>
  <w15:docId w15:val="{78A67520-784C-49F7-B894-4A38F170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312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CD63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D63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47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52;&#1077;&#1078;&#1077;&#1074;&#1086;&#1081;%20&#1087;&#1083;&#1072;&#1085;\&#1064;&#1072;&#1073;&#1083;&#1086;&#1085;&#1099;\&#1057;&#1093;&#1077;&#1084;&#1072;&#1050;&#1055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8C8C2-A89A-438C-B107-06D3E2D0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СхемаКПТ</Template>
  <TotalTime>220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 1</vt:lpstr>
    </vt:vector>
  </TitlesOfParts>
  <Company>rnd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 1</dc:title>
  <dc:creator>Пользователь</dc:creator>
  <cp:lastModifiedBy>Коренева Марина Андреевна</cp:lastModifiedBy>
  <cp:revision>26</cp:revision>
  <cp:lastPrinted>2021-04-26T02:08:00Z</cp:lastPrinted>
  <dcterms:created xsi:type="dcterms:W3CDTF">2021-03-11T03:34:00Z</dcterms:created>
  <dcterms:modified xsi:type="dcterms:W3CDTF">2026-10-16T03:21:00Z</dcterms:modified>
</cp:coreProperties>
</file>